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979" w:rsidRDefault="00DA0979" w:rsidP="00931FFA">
      <w:pPr>
        <w:pStyle w:val="ListaCC"/>
        <w:rPr>
          <w:rFonts w:ascii="Arial" w:hAnsi="Arial" w:cs="Arial"/>
        </w:rPr>
      </w:pPr>
    </w:p>
    <w:p w:rsidR="00C0280D" w:rsidRPr="00954375" w:rsidRDefault="00C0280D" w:rsidP="00931FFA">
      <w:pPr>
        <w:pStyle w:val="ListaCC"/>
        <w:rPr>
          <w:rFonts w:ascii="Arial" w:hAnsi="Arial" w:cs="Arial"/>
        </w:rPr>
      </w:pPr>
    </w:p>
    <w:p w:rsidR="00A10541" w:rsidRPr="00954375" w:rsidRDefault="00BB4FAC" w:rsidP="00033FC7">
      <w:pPr>
        <w:pStyle w:val="ListaCC"/>
        <w:rPr>
          <w:rFonts w:ascii="Arial" w:hAnsi="Arial" w:cs="Arial"/>
          <w:b/>
          <w:sz w:val="16"/>
          <w:szCs w:val="16"/>
          <w:lang w:val="es-MX"/>
        </w:rPr>
      </w:pPr>
      <w:r w:rsidRPr="00954375">
        <w:rPr>
          <w:rFonts w:ascii="Arial" w:hAnsi="Arial" w:cs="Arial"/>
          <w:sz w:val="16"/>
          <w:szCs w:val="16"/>
        </w:rPr>
        <w:t xml:space="preserve"> </w:t>
      </w:r>
      <w:r w:rsidR="002E3A2B" w:rsidRPr="0046478D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73A9D137" wp14:editId="54CC317A">
            <wp:simplePos x="0" y="0"/>
            <wp:positionH relativeFrom="page">
              <wp:align>left</wp:align>
            </wp:positionH>
            <wp:positionV relativeFrom="paragraph">
              <wp:posOffset>296545</wp:posOffset>
            </wp:positionV>
            <wp:extent cx="7785100" cy="5753100"/>
            <wp:effectExtent l="0" t="38100" r="0" b="95250"/>
            <wp:wrapSquare wrapText="bothSides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375">
        <w:rPr>
          <w:rFonts w:ascii="Arial" w:hAnsi="Arial" w:cs="Arial"/>
          <w:b/>
          <w:sz w:val="16"/>
          <w:szCs w:val="16"/>
        </w:rPr>
        <w:t xml:space="preserve">          </w:t>
      </w:r>
      <w:bookmarkStart w:id="0" w:name="_GoBack"/>
      <w:bookmarkEnd w:id="0"/>
    </w:p>
    <w:sectPr w:rsidR="00A10541" w:rsidRPr="00954375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4F0" w:rsidRDefault="006A64F0">
      <w:pPr>
        <w:spacing w:line="240" w:lineRule="auto"/>
      </w:pPr>
      <w:r>
        <w:separator/>
      </w:r>
    </w:p>
  </w:endnote>
  <w:endnote w:type="continuationSeparator" w:id="0">
    <w:p w:rsidR="006A64F0" w:rsidRDefault="006A64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B25" w:rsidRDefault="00163CA9" w:rsidP="00042B25">
    <w:pPr>
      <w:pStyle w:val="Piedepgina"/>
      <w:tabs>
        <w:tab w:val="clear" w:pos="4419"/>
        <w:tab w:val="clear" w:pos="8838"/>
        <w:tab w:val="left" w:pos="3555"/>
      </w:tabs>
      <w:jc w:val="center"/>
      <w:rPr>
        <w:rFonts w:asciiTheme="minorHAnsi" w:hAnsiTheme="minorHAnsi" w:cstheme="minorHAnsi"/>
        <w:color w:val="7D715D"/>
        <w:sz w:val="24"/>
        <w:szCs w:val="24"/>
      </w:rPr>
    </w:pPr>
    <w:r>
      <w:rPr>
        <w:rFonts w:asciiTheme="minorHAnsi" w:hAnsiTheme="minorHAnsi" w:cstheme="minorHAnsi"/>
        <w:color w:val="7D715D"/>
        <w:sz w:val="24"/>
        <w:szCs w:val="24"/>
      </w:rPr>
      <w:t>Calle Simón Bolívar #114 fraccionamiento Lidia Esther</w:t>
    </w:r>
    <w:r w:rsidRPr="00163CA9">
      <w:rPr>
        <w:rFonts w:asciiTheme="minorHAnsi" w:hAnsiTheme="minorHAnsi" w:cstheme="minorHAnsi"/>
        <w:color w:val="7D715D"/>
        <w:sz w:val="24"/>
        <w:szCs w:val="24"/>
      </w:rPr>
      <w:t>,</w:t>
    </w:r>
    <w:r>
      <w:rPr>
        <w:rFonts w:asciiTheme="minorHAnsi" w:hAnsiTheme="minorHAnsi" w:cstheme="minorHAnsi"/>
        <w:color w:val="7D715D"/>
        <w:sz w:val="24"/>
        <w:szCs w:val="24"/>
      </w:rPr>
      <w:t xml:space="preserve"> </w:t>
    </w:r>
    <w:r w:rsidR="0021749F" w:rsidRPr="0021749F">
      <w:rPr>
        <w:rFonts w:asciiTheme="minorHAnsi" w:hAnsiTheme="minorHAnsi" w:cstheme="minorHAnsi"/>
        <w:color w:val="7D715D"/>
        <w:sz w:val="24"/>
        <w:szCs w:val="24"/>
      </w:rPr>
      <w:t>Villahermosa</w:t>
    </w:r>
    <w:r w:rsidR="0021749F">
      <w:rPr>
        <w:rFonts w:asciiTheme="minorHAnsi" w:hAnsiTheme="minorHAnsi" w:cstheme="minorHAnsi"/>
        <w:color w:val="7D715D"/>
        <w:sz w:val="24"/>
        <w:szCs w:val="24"/>
      </w:rPr>
      <w:t xml:space="preserve">, </w:t>
    </w:r>
    <w:r w:rsidR="00E95189" w:rsidRPr="00D73C7C">
      <w:rPr>
        <w:rFonts w:asciiTheme="minorHAnsi" w:hAnsiTheme="minorHAnsi" w:cstheme="minorHAnsi"/>
        <w:color w:val="7D715D"/>
        <w:sz w:val="24"/>
        <w:szCs w:val="24"/>
      </w:rPr>
      <w:t>Centro, Tabasco.</w:t>
    </w:r>
    <w:r>
      <w:rPr>
        <w:rFonts w:asciiTheme="minorHAnsi" w:hAnsiTheme="minorHAnsi" w:cstheme="minorHAnsi"/>
        <w:color w:val="7D715D"/>
        <w:sz w:val="24"/>
        <w:szCs w:val="24"/>
      </w:rPr>
      <w:t xml:space="preserve"> </w:t>
    </w:r>
  </w:p>
  <w:p w:rsidR="00EF1BAC" w:rsidRPr="00163CA9" w:rsidRDefault="00163CA9" w:rsidP="00163CA9">
    <w:pPr>
      <w:pStyle w:val="Piedepgina"/>
      <w:tabs>
        <w:tab w:val="clear" w:pos="4419"/>
        <w:tab w:val="clear" w:pos="8838"/>
        <w:tab w:val="left" w:pos="3555"/>
      </w:tabs>
      <w:jc w:val="center"/>
      <w:rPr>
        <w:rFonts w:asciiTheme="minorHAnsi" w:hAnsiTheme="minorHAnsi" w:cstheme="minorHAnsi"/>
        <w:color w:val="7D715D"/>
        <w:sz w:val="24"/>
        <w:szCs w:val="24"/>
      </w:rPr>
    </w:pPr>
    <w:r w:rsidRPr="00163CA9">
      <w:rPr>
        <w:rFonts w:asciiTheme="minorHAnsi" w:hAnsiTheme="minorHAnsi" w:cstheme="minorHAnsi"/>
        <w:color w:val="7D715D"/>
        <w:sz w:val="24"/>
        <w:szCs w:val="24"/>
      </w:rPr>
      <w:t xml:space="preserve">Tel.316 </w:t>
    </w:r>
    <w:r w:rsidR="00123738">
      <w:rPr>
        <w:rFonts w:asciiTheme="minorHAnsi" w:hAnsiTheme="minorHAnsi" w:cstheme="minorHAnsi"/>
        <w:color w:val="7D715D"/>
        <w:sz w:val="24"/>
        <w:szCs w:val="24"/>
      </w:rPr>
      <w:t>52</w:t>
    </w:r>
    <w:r>
      <w:rPr>
        <w:rFonts w:asciiTheme="minorHAnsi" w:hAnsiTheme="minorHAnsi" w:cstheme="minorHAnsi"/>
        <w:color w:val="7D715D"/>
        <w:sz w:val="24"/>
        <w:szCs w:val="24"/>
      </w:rPr>
      <w:t xml:space="preserve"> </w:t>
    </w:r>
    <w:r w:rsidR="00123738">
      <w:rPr>
        <w:rFonts w:asciiTheme="minorHAnsi" w:hAnsiTheme="minorHAnsi" w:cstheme="minorHAnsi"/>
        <w:color w:val="7D715D"/>
        <w:sz w:val="24"/>
        <w:szCs w:val="24"/>
      </w:rPr>
      <w:t>01</w:t>
    </w:r>
    <w:r>
      <w:rPr>
        <w:rFonts w:asciiTheme="minorHAnsi" w:hAnsiTheme="minorHAnsi" w:cstheme="minorHAnsi"/>
        <w:color w:val="7D715D"/>
        <w:sz w:val="24"/>
        <w:szCs w:val="24"/>
      </w:rPr>
      <w:t xml:space="preserve"> </w:t>
    </w:r>
    <w:r w:rsidR="00E95189" w:rsidRPr="00D73C7C">
      <w:rPr>
        <w:rFonts w:asciiTheme="minorHAnsi" w:hAnsiTheme="minorHAnsi" w:cstheme="minorHAnsi"/>
        <w:color w:val="597531"/>
        <w:sz w:val="24"/>
        <w:szCs w:val="24"/>
      </w:rPr>
      <w:t>www.villahermosa.gob.mx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4F0" w:rsidRDefault="006A64F0">
      <w:pPr>
        <w:spacing w:line="240" w:lineRule="auto"/>
      </w:pPr>
      <w:r>
        <w:separator/>
      </w:r>
    </w:p>
  </w:footnote>
  <w:footnote w:type="continuationSeparator" w:id="0">
    <w:p w:rsidR="006A64F0" w:rsidRDefault="006A64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BAC" w:rsidRDefault="00F11FFC" w:rsidP="00EF1BA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DEE9FAD" wp14:editId="0670863E">
          <wp:simplePos x="0" y="0"/>
          <wp:positionH relativeFrom="column">
            <wp:posOffset>434604</wp:posOffset>
          </wp:positionH>
          <wp:positionV relativeFrom="paragraph">
            <wp:posOffset>-294450</wp:posOffset>
          </wp:positionV>
          <wp:extent cx="4683760" cy="133096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-01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3760" cy="133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71A"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70B083A1" wp14:editId="3EB69E4A">
          <wp:simplePos x="0" y="0"/>
          <wp:positionH relativeFrom="page">
            <wp:align>left</wp:align>
          </wp:positionH>
          <wp:positionV relativeFrom="paragraph">
            <wp:posOffset>1151890</wp:posOffset>
          </wp:positionV>
          <wp:extent cx="462579" cy="6854028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579" cy="6854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71A" w:rsidRPr="00985D75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7EE35ED0" wp14:editId="73B93AE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71A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B75FAC4" wp14:editId="4821E521">
          <wp:simplePos x="0" y="0"/>
          <wp:positionH relativeFrom="margin">
            <wp:posOffset>6587490</wp:posOffset>
          </wp:positionH>
          <wp:positionV relativeFrom="paragraph">
            <wp:posOffset>-268605</wp:posOffset>
          </wp:positionV>
          <wp:extent cx="6005195" cy="4191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 2-02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935" b="26738"/>
                  <a:stretch/>
                </pic:blipFill>
                <pic:spPr bwMode="auto">
                  <a:xfrm>
                    <a:off x="0" y="0"/>
                    <a:ext cx="600519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71A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75FF81B" wp14:editId="17BE0AD6">
          <wp:simplePos x="0" y="0"/>
          <wp:positionH relativeFrom="margin">
            <wp:posOffset>6435090</wp:posOffset>
          </wp:positionH>
          <wp:positionV relativeFrom="paragraph">
            <wp:posOffset>-421005</wp:posOffset>
          </wp:positionV>
          <wp:extent cx="6005195" cy="4191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 2-02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935" b="26738"/>
                  <a:stretch/>
                </pic:blipFill>
                <pic:spPr bwMode="auto">
                  <a:xfrm>
                    <a:off x="0" y="0"/>
                    <a:ext cx="600519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771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3940B6"/>
    <w:multiLevelType w:val="hybridMultilevel"/>
    <w:tmpl w:val="942A89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73EB4"/>
    <w:multiLevelType w:val="hybridMultilevel"/>
    <w:tmpl w:val="C0CAA1FA"/>
    <w:lvl w:ilvl="0" w:tplc="C30424E4">
      <w:start w:val="1"/>
      <w:numFmt w:val="upperLetter"/>
      <w:lvlText w:val="%1)"/>
      <w:lvlJc w:val="left"/>
      <w:pPr>
        <w:ind w:left="4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DE543D2"/>
    <w:multiLevelType w:val="hybridMultilevel"/>
    <w:tmpl w:val="269C8A46"/>
    <w:lvl w:ilvl="0" w:tplc="21CAB19E">
      <w:start w:val="1"/>
      <w:numFmt w:val="bullet"/>
      <w:pStyle w:val="vietasayuntamien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810280"/>
    <w:multiLevelType w:val="hybridMultilevel"/>
    <w:tmpl w:val="E2C2B370"/>
    <w:lvl w:ilvl="0" w:tplc="37EE1D64">
      <w:start w:val="3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E691AF9"/>
    <w:multiLevelType w:val="hybridMultilevel"/>
    <w:tmpl w:val="C0CAA1FA"/>
    <w:lvl w:ilvl="0" w:tplc="C30424E4">
      <w:start w:val="1"/>
      <w:numFmt w:val="upperLetter"/>
      <w:lvlText w:val="%1)"/>
      <w:lvlJc w:val="left"/>
      <w:pPr>
        <w:ind w:left="4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60462AE5"/>
    <w:multiLevelType w:val="hybridMultilevel"/>
    <w:tmpl w:val="8BBE5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35787A"/>
    <w:multiLevelType w:val="hybridMultilevel"/>
    <w:tmpl w:val="7780FA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912"/>
    <w:rsid w:val="00002221"/>
    <w:rsid w:val="00014573"/>
    <w:rsid w:val="00024B4D"/>
    <w:rsid w:val="00033FC7"/>
    <w:rsid w:val="000407FE"/>
    <w:rsid w:val="00042B25"/>
    <w:rsid w:val="00055205"/>
    <w:rsid w:val="00062CAA"/>
    <w:rsid w:val="00086675"/>
    <w:rsid w:val="00086A7D"/>
    <w:rsid w:val="000A5F37"/>
    <w:rsid w:val="000A7CE4"/>
    <w:rsid w:val="000F7260"/>
    <w:rsid w:val="000F75FA"/>
    <w:rsid w:val="00123738"/>
    <w:rsid w:val="00125B30"/>
    <w:rsid w:val="00143B50"/>
    <w:rsid w:val="00156E30"/>
    <w:rsid w:val="00161952"/>
    <w:rsid w:val="00163CA9"/>
    <w:rsid w:val="001718F4"/>
    <w:rsid w:val="00193076"/>
    <w:rsid w:val="00197D59"/>
    <w:rsid w:val="001B3D09"/>
    <w:rsid w:val="001E17E9"/>
    <w:rsid w:val="00203888"/>
    <w:rsid w:val="0021749F"/>
    <w:rsid w:val="002211F4"/>
    <w:rsid w:val="00237F85"/>
    <w:rsid w:val="0024061E"/>
    <w:rsid w:val="00247A2C"/>
    <w:rsid w:val="002542F1"/>
    <w:rsid w:val="002756D2"/>
    <w:rsid w:val="00282083"/>
    <w:rsid w:val="002837E4"/>
    <w:rsid w:val="00284415"/>
    <w:rsid w:val="0029763E"/>
    <w:rsid w:val="002A2DF8"/>
    <w:rsid w:val="002B2718"/>
    <w:rsid w:val="002B4D9A"/>
    <w:rsid w:val="002B6AE9"/>
    <w:rsid w:val="002C4FEA"/>
    <w:rsid w:val="002E3A2B"/>
    <w:rsid w:val="002F5171"/>
    <w:rsid w:val="002F6009"/>
    <w:rsid w:val="0030759A"/>
    <w:rsid w:val="0031516C"/>
    <w:rsid w:val="0032086B"/>
    <w:rsid w:val="003249D6"/>
    <w:rsid w:val="00327147"/>
    <w:rsid w:val="0035637C"/>
    <w:rsid w:val="00371488"/>
    <w:rsid w:val="00387525"/>
    <w:rsid w:val="00393E19"/>
    <w:rsid w:val="003A0423"/>
    <w:rsid w:val="003A7B7E"/>
    <w:rsid w:val="003B732F"/>
    <w:rsid w:val="003C7737"/>
    <w:rsid w:val="003F2D96"/>
    <w:rsid w:val="004031AC"/>
    <w:rsid w:val="00407537"/>
    <w:rsid w:val="004103FA"/>
    <w:rsid w:val="00414E47"/>
    <w:rsid w:val="004240F2"/>
    <w:rsid w:val="004458E4"/>
    <w:rsid w:val="0044635C"/>
    <w:rsid w:val="00446EBE"/>
    <w:rsid w:val="00455611"/>
    <w:rsid w:val="00463E0F"/>
    <w:rsid w:val="00470E6D"/>
    <w:rsid w:val="00496464"/>
    <w:rsid w:val="00507440"/>
    <w:rsid w:val="00515A1D"/>
    <w:rsid w:val="00517200"/>
    <w:rsid w:val="00537DE1"/>
    <w:rsid w:val="005519D4"/>
    <w:rsid w:val="00567507"/>
    <w:rsid w:val="005A0827"/>
    <w:rsid w:val="005A5A4E"/>
    <w:rsid w:val="005B326B"/>
    <w:rsid w:val="005D1FD8"/>
    <w:rsid w:val="005D4BB0"/>
    <w:rsid w:val="005D4FF0"/>
    <w:rsid w:val="005E6118"/>
    <w:rsid w:val="00610973"/>
    <w:rsid w:val="00611109"/>
    <w:rsid w:val="00623CD2"/>
    <w:rsid w:val="00627146"/>
    <w:rsid w:val="006315B5"/>
    <w:rsid w:val="00631974"/>
    <w:rsid w:val="006439E6"/>
    <w:rsid w:val="00647A7D"/>
    <w:rsid w:val="00657E55"/>
    <w:rsid w:val="00662C27"/>
    <w:rsid w:val="006651E8"/>
    <w:rsid w:val="0067518E"/>
    <w:rsid w:val="00675437"/>
    <w:rsid w:val="00686E99"/>
    <w:rsid w:val="006A64F0"/>
    <w:rsid w:val="006B60B8"/>
    <w:rsid w:val="006B79FC"/>
    <w:rsid w:val="006C1C2A"/>
    <w:rsid w:val="006D287E"/>
    <w:rsid w:val="006D352A"/>
    <w:rsid w:val="006D3F95"/>
    <w:rsid w:val="006E7D8B"/>
    <w:rsid w:val="006F6912"/>
    <w:rsid w:val="0072212B"/>
    <w:rsid w:val="007412CF"/>
    <w:rsid w:val="00744701"/>
    <w:rsid w:val="00746C21"/>
    <w:rsid w:val="00762A98"/>
    <w:rsid w:val="007634E4"/>
    <w:rsid w:val="00797C51"/>
    <w:rsid w:val="007A399A"/>
    <w:rsid w:val="007A50B7"/>
    <w:rsid w:val="007A690D"/>
    <w:rsid w:val="007B1574"/>
    <w:rsid w:val="007E6559"/>
    <w:rsid w:val="007F5DDA"/>
    <w:rsid w:val="008025F3"/>
    <w:rsid w:val="00810449"/>
    <w:rsid w:val="0081054F"/>
    <w:rsid w:val="00824D3B"/>
    <w:rsid w:val="00826131"/>
    <w:rsid w:val="00832F05"/>
    <w:rsid w:val="008549F2"/>
    <w:rsid w:val="00876849"/>
    <w:rsid w:val="00880DF3"/>
    <w:rsid w:val="00885AA4"/>
    <w:rsid w:val="008A2332"/>
    <w:rsid w:val="008A54F3"/>
    <w:rsid w:val="008A7DD2"/>
    <w:rsid w:val="008B3BB7"/>
    <w:rsid w:val="008B43F4"/>
    <w:rsid w:val="008E5530"/>
    <w:rsid w:val="00931FFA"/>
    <w:rsid w:val="00954375"/>
    <w:rsid w:val="00971392"/>
    <w:rsid w:val="0097725C"/>
    <w:rsid w:val="00986DF7"/>
    <w:rsid w:val="009A1869"/>
    <w:rsid w:val="009B6D0F"/>
    <w:rsid w:val="009C752C"/>
    <w:rsid w:val="009D7614"/>
    <w:rsid w:val="009E74A1"/>
    <w:rsid w:val="00A10541"/>
    <w:rsid w:val="00A11B41"/>
    <w:rsid w:val="00A400A3"/>
    <w:rsid w:val="00A41864"/>
    <w:rsid w:val="00A4700D"/>
    <w:rsid w:val="00A618FD"/>
    <w:rsid w:val="00A70F50"/>
    <w:rsid w:val="00A714E5"/>
    <w:rsid w:val="00A76020"/>
    <w:rsid w:val="00A977FD"/>
    <w:rsid w:val="00A978E4"/>
    <w:rsid w:val="00AD2A10"/>
    <w:rsid w:val="00AF7C01"/>
    <w:rsid w:val="00B01968"/>
    <w:rsid w:val="00B20DB8"/>
    <w:rsid w:val="00B2309B"/>
    <w:rsid w:val="00B27577"/>
    <w:rsid w:val="00B31C46"/>
    <w:rsid w:val="00B65818"/>
    <w:rsid w:val="00B67D27"/>
    <w:rsid w:val="00B70501"/>
    <w:rsid w:val="00B832E8"/>
    <w:rsid w:val="00B84C02"/>
    <w:rsid w:val="00B858F6"/>
    <w:rsid w:val="00BB4FAC"/>
    <w:rsid w:val="00BB58C6"/>
    <w:rsid w:val="00BD062C"/>
    <w:rsid w:val="00BE4D1A"/>
    <w:rsid w:val="00BF0CFE"/>
    <w:rsid w:val="00BF3188"/>
    <w:rsid w:val="00BF4BA5"/>
    <w:rsid w:val="00C0280D"/>
    <w:rsid w:val="00C05499"/>
    <w:rsid w:val="00C06B55"/>
    <w:rsid w:val="00C419C6"/>
    <w:rsid w:val="00C427F3"/>
    <w:rsid w:val="00C55B2C"/>
    <w:rsid w:val="00C55E54"/>
    <w:rsid w:val="00C6410B"/>
    <w:rsid w:val="00C74452"/>
    <w:rsid w:val="00C95CB8"/>
    <w:rsid w:val="00C9781C"/>
    <w:rsid w:val="00CA4880"/>
    <w:rsid w:val="00CB2637"/>
    <w:rsid w:val="00CB5C5D"/>
    <w:rsid w:val="00CC0591"/>
    <w:rsid w:val="00CC576B"/>
    <w:rsid w:val="00CD724E"/>
    <w:rsid w:val="00CF4911"/>
    <w:rsid w:val="00D051C4"/>
    <w:rsid w:val="00D21FF6"/>
    <w:rsid w:val="00D2338C"/>
    <w:rsid w:val="00D34CC0"/>
    <w:rsid w:val="00D60B52"/>
    <w:rsid w:val="00D64050"/>
    <w:rsid w:val="00D73619"/>
    <w:rsid w:val="00D73C7C"/>
    <w:rsid w:val="00D83CCB"/>
    <w:rsid w:val="00D86B60"/>
    <w:rsid w:val="00D8771A"/>
    <w:rsid w:val="00DA0979"/>
    <w:rsid w:val="00DB434E"/>
    <w:rsid w:val="00DE3930"/>
    <w:rsid w:val="00DE3C06"/>
    <w:rsid w:val="00E00C28"/>
    <w:rsid w:val="00E0265D"/>
    <w:rsid w:val="00E17DF6"/>
    <w:rsid w:val="00E23814"/>
    <w:rsid w:val="00E242DA"/>
    <w:rsid w:val="00E3718D"/>
    <w:rsid w:val="00E812F9"/>
    <w:rsid w:val="00E860CF"/>
    <w:rsid w:val="00E865CB"/>
    <w:rsid w:val="00E87517"/>
    <w:rsid w:val="00E95189"/>
    <w:rsid w:val="00E95AF7"/>
    <w:rsid w:val="00E96846"/>
    <w:rsid w:val="00EA4B5F"/>
    <w:rsid w:val="00EC42D2"/>
    <w:rsid w:val="00EE0A82"/>
    <w:rsid w:val="00EF0A74"/>
    <w:rsid w:val="00EF1BAC"/>
    <w:rsid w:val="00F11B4E"/>
    <w:rsid w:val="00F11FFC"/>
    <w:rsid w:val="00F340CF"/>
    <w:rsid w:val="00F45C63"/>
    <w:rsid w:val="00F73205"/>
    <w:rsid w:val="00F94513"/>
    <w:rsid w:val="00FA7715"/>
    <w:rsid w:val="00FC5105"/>
    <w:rsid w:val="00FE4F4A"/>
    <w:rsid w:val="00FF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D56D3E-8C91-4E05-891A-183569EE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.c.p."/>
    <w:qFormat/>
    <w:rsid w:val="005519D4"/>
    <w:pPr>
      <w:spacing w:after="0" w:line="240" w:lineRule="exact"/>
    </w:pPr>
    <w:rPr>
      <w:rFonts w:ascii="Times New Roman" w:eastAsiaTheme="minorEastAsia" w:hAnsi="Times New Roman"/>
      <w:sz w:val="18"/>
      <w:szCs w:val="21"/>
    </w:rPr>
  </w:style>
  <w:style w:type="paragraph" w:styleId="Ttulo1">
    <w:name w:val="heading 1"/>
    <w:aliases w:val="Textos principales"/>
    <w:basedOn w:val="Normal"/>
    <w:next w:val="Normal"/>
    <w:link w:val="Ttulo1Car"/>
    <w:uiPriority w:val="9"/>
    <w:qFormat/>
    <w:rsid w:val="005519D4"/>
    <w:pPr>
      <w:keepNext/>
      <w:keepLines/>
      <w:spacing w:before="400" w:after="40" w:line="240" w:lineRule="auto"/>
      <w:jc w:val="center"/>
      <w:outlineLvl w:val="0"/>
    </w:pPr>
    <w:rPr>
      <w:rFonts w:eastAsiaTheme="majorEastAsia" w:cstheme="majorBidi"/>
      <w:color w:val="0D0D0D" w:themeColor="text1" w:themeTint="F2"/>
      <w:sz w:val="28"/>
      <w:szCs w:val="36"/>
    </w:rPr>
  </w:style>
  <w:style w:type="paragraph" w:styleId="Ttulo2">
    <w:name w:val="heading 2"/>
    <w:aliases w:val="fecha"/>
    <w:basedOn w:val="Normal"/>
    <w:next w:val="Normal"/>
    <w:link w:val="Ttulo2Car"/>
    <w:uiPriority w:val="9"/>
    <w:unhideWhenUsed/>
    <w:qFormat/>
    <w:rsid w:val="005519D4"/>
    <w:pPr>
      <w:keepNext/>
      <w:keepLines/>
      <w:spacing w:before="160" w:line="200" w:lineRule="exact"/>
      <w:jc w:val="right"/>
      <w:outlineLvl w:val="1"/>
    </w:pPr>
    <w:rPr>
      <w:rFonts w:eastAsiaTheme="majorEastAsia" w:cstheme="majorBidi"/>
      <w:color w:val="404040" w:themeColor="text1" w:themeTint="BF"/>
      <w:sz w:val="2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extos principales Car"/>
    <w:basedOn w:val="Fuentedeprrafopredeter"/>
    <w:link w:val="Ttulo1"/>
    <w:uiPriority w:val="9"/>
    <w:rsid w:val="005519D4"/>
    <w:rPr>
      <w:rFonts w:ascii="Times New Roman" w:eastAsiaTheme="majorEastAsia" w:hAnsi="Times New Roman" w:cstheme="majorBidi"/>
      <w:color w:val="0D0D0D" w:themeColor="text1" w:themeTint="F2"/>
      <w:sz w:val="28"/>
      <w:szCs w:val="36"/>
    </w:rPr>
  </w:style>
  <w:style w:type="character" w:customStyle="1" w:styleId="Ttulo2Car">
    <w:name w:val="Título 2 Car"/>
    <w:aliases w:val="fecha Car"/>
    <w:basedOn w:val="Fuentedeprrafopredeter"/>
    <w:link w:val="Ttulo2"/>
    <w:uiPriority w:val="9"/>
    <w:rsid w:val="005519D4"/>
    <w:rPr>
      <w:rFonts w:ascii="Times New Roman" w:eastAsiaTheme="majorEastAsia" w:hAnsi="Times New Roman" w:cstheme="majorBidi"/>
      <w:color w:val="404040" w:themeColor="text1" w:themeTint="BF"/>
      <w:szCs w:val="28"/>
    </w:rPr>
  </w:style>
  <w:style w:type="paragraph" w:styleId="Sinespaciado">
    <w:name w:val="No Spacing"/>
    <w:aliases w:val="cuerpo de texto"/>
    <w:link w:val="SinespaciadoCar"/>
    <w:uiPriority w:val="1"/>
    <w:qFormat/>
    <w:rsid w:val="005519D4"/>
    <w:pPr>
      <w:spacing w:after="0" w:line="240" w:lineRule="auto"/>
      <w:jc w:val="both"/>
    </w:pPr>
    <w:rPr>
      <w:rFonts w:ascii="Times New Roman" w:eastAsiaTheme="minorEastAsia" w:hAnsi="Times New Roman"/>
      <w:sz w:val="24"/>
      <w:szCs w:val="21"/>
    </w:rPr>
  </w:style>
  <w:style w:type="paragraph" w:customStyle="1" w:styleId="cargoydependencia">
    <w:name w:val="cargo y dependencia"/>
    <w:basedOn w:val="Normal"/>
    <w:link w:val="cargoydependenciaCar"/>
    <w:qFormat/>
    <w:rsid w:val="005519D4"/>
    <w:pPr>
      <w:spacing w:line="240" w:lineRule="auto"/>
      <w:jc w:val="center"/>
    </w:pPr>
    <w:rPr>
      <w:rFonts w:cs="Arial"/>
      <w:b/>
      <w:sz w:val="22"/>
      <w:szCs w:val="24"/>
    </w:rPr>
  </w:style>
  <w:style w:type="paragraph" w:customStyle="1" w:styleId="vietasayuntamiento">
    <w:name w:val="viñetas ayuntamiento"/>
    <w:basedOn w:val="Prrafodelista"/>
    <w:next w:val="Listaconvietas"/>
    <w:link w:val="vietasayuntamientoCar"/>
    <w:qFormat/>
    <w:rsid w:val="005519D4"/>
    <w:pPr>
      <w:numPr>
        <w:numId w:val="1"/>
      </w:numPr>
      <w:spacing w:line="240" w:lineRule="auto"/>
      <w:ind w:left="714" w:hanging="357"/>
      <w:jc w:val="both"/>
    </w:pPr>
    <w:rPr>
      <w:rFonts w:cs="Arial"/>
      <w:sz w:val="22"/>
      <w:szCs w:val="24"/>
    </w:rPr>
  </w:style>
  <w:style w:type="character" w:customStyle="1" w:styleId="cargoydependenciaCar">
    <w:name w:val="cargo y dependencia Car"/>
    <w:basedOn w:val="Fuentedeprrafopredeter"/>
    <w:link w:val="cargoydependencia"/>
    <w:rsid w:val="005519D4"/>
    <w:rPr>
      <w:rFonts w:ascii="Times New Roman" w:eastAsiaTheme="minorEastAsia" w:hAnsi="Times New Roman" w:cs="Arial"/>
      <w:b/>
      <w:szCs w:val="24"/>
    </w:rPr>
  </w:style>
  <w:style w:type="paragraph" w:customStyle="1" w:styleId="Aquiencorresponda">
    <w:name w:val="A quien corresponda"/>
    <w:basedOn w:val="Sinespaciado"/>
    <w:link w:val="AquiencorrespondaCar"/>
    <w:qFormat/>
    <w:rsid w:val="005519D4"/>
    <w:rPr>
      <w:b/>
      <w:szCs w:val="24"/>
    </w:rPr>
  </w:style>
  <w:style w:type="character" w:customStyle="1" w:styleId="vietasayuntamientoCar">
    <w:name w:val="viñetas ayuntamiento Car"/>
    <w:basedOn w:val="Fuentedeprrafopredeter"/>
    <w:link w:val="vietasayuntamiento"/>
    <w:rsid w:val="005519D4"/>
    <w:rPr>
      <w:rFonts w:ascii="Times New Roman" w:eastAsiaTheme="minorEastAsia" w:hAnsi="Times New Roman" w:cs="Arial"/>
      <w:szCs w:val="24"/>
    </w:rPr>
  </w:style>
  <w:style w:type="paragraph" w:customStyle="1" w:styleId="titulos">
    <w:name w:val="titulos"/>
    <w:basedOn w:val="Normal"/>
    <w:link w:val="titulosCar"/>
    <w:qFormat/>
    <w:rsid w:val="005519D4"/>
    <w:pPr>
      <w:spacing w:line="240" w:lineRule="auto"/>
      <w:jc w:val="center"/>
    </w:pPr>
    <w:rPr>
      <w:rFonts w:cs="Arial"/>
      <w:b/>
      <w:sz w:val="24"/>
      <w:szCs w:val="24"/>
      <w:lang w:val="es-MX"/>
    </w:rPr>
  </w:style>
  <w:style w:type="character" w:customStyle="1" w:styleId="SinespaciadoCar">
    <w:name w:val="Sin espaciado Car"/>
    <w:aliases w:val="cuerpo de texto Car"/>
    <w:basedOn w:val="Fuentedeprrafopredeter"/>
    <w:link w:val="Sinespaciado"/>
    <w:uiPriority w:val="1"/>
    <w:rsid w:val="005519D4"/>
    <w:rPr>
      <w:rFonts w:ascii="Times New Roman" w:eastAsiaTheme="minorEastAsia" w:hAnsi="Times New Roman"/>
      <w:sz w:val="24"/>
      <w:szCs w:val="21"/>
    </w:rPr>
  </w:style>
  <w:style w:type="character" w:customStyle="1" w:styleId="AquiencorrespondaCar">
    <w:name w:val="A quien corresponda Car"/>
    <w:basedOn w:val="SinespaciadoCar"/>
    <w:link w:val="Aquiencorresponda"/>
    <w:rsid w:val="005519D4"/>
    <w:rPr>
      <w:rFonts w:ascii="Times New Roman" w:eastAsiaTheme="minorEastAsia" w:hAnsi="Times New Roman"/>
      <w:b/>
      <w:sz w:val="24"/>
      <w:szCs w:val="24"/>
    </w:rPr>
  </w:style>
  <w:style w:type="character" w:customStyle="1" w:styleId="titulosCar">
    <w:name w:val="titulos Car"/>
    <w:basedOn w:val="Fuentedeprrafopredeter"/>
    <w:link w:val="titulos"/>
    <w:rsid w:val="005519D4"/>
    <w:rPr>
      <w:rFonts w:ascii="Times New Roman" w:eastAsiaTheme="minorEastAsia" w:hAnsi="Times New Roman" w:cs="Arial"/>
      <w:b/>
      <w:sz w:val="24"/>
      <w:szCs w:val="24"/>
      <w:lang w:val="es-MX"/>
    </w:rPr>
  </w:style>
  <w:style w:type="table" w:styleId="Tablanormal1">
    <w:name w:val="Plain Table 1"/>
    <w:basedOn w:val="Tablanormal"/>
    <w:uiPriority w:val="41"/>
    <w:rsid w:val="005519D4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5519D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19D4"/>
    <w:rPr>
      <w:rFonts w:ascii="Times New Roman" w:eastAsiaTheme="minorEastAsia" w:hAnsi="Times New Roman"/>
      <w:sz w:val="18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5519D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9D4"/>
    <w:rPr>
      <w:rFonts w:ascii="Times New Roman" w:eastAsiaTheme="minorEastAsia" w:hAnsi="Times New Roman"/>
      <w:sz w:val="18"/>
      <w:szCs w:val="21"/>
    </w:rPr>
  </w:style>
  <w:style w:type="paragraph" w:styleId="Prrafodelista">
    <w:name w:val="List Paragraph"/>
    <w:basedOn w:val="Normal"/>
    <w:uiPriority w:val="34"/>
    <w:qFormat/>
    <w:rsid w:val="005519D4"/>
    <w:pPr>
      <w:ind w:left="72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5519D4"/>
    <w:pPr>
      <w:ind w:left="720" w:hanging="360"/>
      <w:contextualSpacing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17200"/>
    <w:pPr>
      <w:spacing w:after="120" w:line="276" w:lineRule="auto"/>
    </w:pPr>
    <w:rPr>
      <w:rFonts w:asciiTheme="minorHAnsi" w:eastAsiaTheme="minorHAnsi" w:hAnsi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17200"/>
    <w:rPr>
      <w:lang w:val="es-MX"/>
    </w:rPr>
  </w:style>
  <w:style w:type="table" w:styleId="Tablaconcuadrcula">
    <w:name w:val="Table Grid"/>
    <w:basedOn w:val="Tablanormal"/>
    <w:uiPriority w:val="39"/>
    <w:rsid w:val="00876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651E8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51E8"/>
    <w:rPr>
      <w:rFonts w:ascii="Segoe UI" w:eastAsiaTheme="minorEastAsia" w:hAnsi="Segoe UI" w:cs="Segoe UI"/>
      <w:sz w:val="18"/>
      <w:szCs w:val="18"/>
    </w:rPr>
  </w:style>
  <w:style w:type="paragraph" w:customStyle="1" w:styleId="ListaCC">
    <w:name w:val="Lista CC."/>
    <w:basedOn w:val="Normal"/>
    <w:rsid w:val="00931FFA"/>
    <w:pPr>
      <w:spacing w:line="240" w:lineRule="auto"/>
    </w:pPr>
    <w:rPr>
      <w:rFonts w:asciiTheme="minorHAnsi" w:hAnsiTheme="minorHAnsi"/>
      <w:sz w:val="24"/>
      <w:szCs w:val="24"/>
      <w:lang w:val="es-ES_tradnl"/>
    </w:rPr>
  </w:style>
  <w:style w:type="table" w:styleId="Tabladecuadrcula4-nfasis6">
    <w:name w:val="Grid Table 4 Accent 6"/>
    <w:basedOn w:val="Tablanormal"/>
    <w:uiPriority w:val="49"/>
    <w:rsid w:val="006111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gi">
    <w:name w:val="gi"/>
    <w:basedOn w:val="Fuentedeprrafopredeter"/>
    <w:rsid w:val="00A618FD"/>
  </w:style>
  <w:style w:type="character" w:styleId="Hipervnculo">
    <w:name w:val="Hyperlink"/>
    <w:basedOn w:val="Fuentedeprrafopredeter"/>
    <w:uiPriority w:val="99"/>
    <w:unhideWhenUsed/>
    <w:rsid w:val="00A618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6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ojaMem_DIRECCI&#211;N%20DE%20ATENCI&#211;N%20A%20LAS%20MUJERES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5496E8-CC15-444D-BF2C-462A86B59E2F}" type="doc">
      <dgm:prSet loTypeId="urn:microsoft.com/office/officeart/2005/8/layout/orgChart1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F7084333-B182-4CE9-89F5-86D4D60C7677}">
      <dgm:prSet phldrT="[Texto]"/>
      <dgm:spPr>
        <a:solidFill>
          <a:schemeClr val="accent6"/>
        </a:solidFill>
      </dgm:spPr>
      <dgm:t>
        <a:bodyPr/>
        <a:lstStyle/>
        <a:p>
          <a:r>
            <a:rPr lang="es-MX" dirty="0" smtClean="0"/>
            <a:t>Dirección de Atención a las Mujeres </a:t>
          </a:r>
        </a:p>
        <a:p>
          <a:r>
            <a:rPr lang="es-MX" b="1" dirty="0" smtClean="0">
              <a:solidFill>
                <a:schemeClr val="tx1"/>
              </a:solidFill>
            </a:rPr>
            <a:t>Veronica López Contreras</a:t>
          </a:r>
          <a:endParaRPr lang="es-MX" b="1" dirty="0">
            <a:solidFill>
              <a:schemeClr val="tx1"/>
            </a:solidFill>
          </a:endParaRPr>
        </a:p>
      </dgm:t>
    </dgm:pt>
    <dgm:pt modelId="{951AAFED-8B1C-4950-A54E-2CDED8ED5101}" type="parTrans" cxnId="{D9E87EBA-9AAB-49E4-9563-516D3D2EF4CE}">
      <dgm:prSet/>
      <dgm:spPr/>
      <dgm:t>
        <a:bodyPr/>
        <a:lstStyle/>
        <a:p>
          <a:endParaRPr lang="es-MX"/>
        </a:p>
      </dgm:t>
    </dgm:pt>
    <dgm:pt modelId="{F73C9257-03B1-4155-A31A-475E4219B4C2}" type="sibTrans" cxnId="{D9E87EBA-9AAB-49E4-9563-516D3D2EF4CE}">
      <dgm:prSet/>
      <dgm:spPr/>
      <dgm:t>
        <a:bodyPr/>
        <a:lstStyle/>
        <a:p>
          <a:endParaRPr lang="es-MX"/>
        </a:p>
      </dgm:t>
    </dgm:pt>
    <dgm:pt modelId="{B0736E5D-CC61-466F-A0CF-6CCD6B15D8D7}" type="asst">
      <dgm:prSet phldrT="[Texto]"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smtClean="0"/>
            <a:t>Secretaria</a:t>
          </a:r>
          <a:endParaRPr lang="es-MX" dirty="0"/>
        </a:p>
      </dgm:t>
    </dgm:pt>
    <dgm:pt modelId="{5B71CE0C-FE1E-43A9-9C6B-A947A336E9B0}" type="parTrans" cxnId="{7258F9A2-253B-4BA0-B9A7-61FC69CCB660}">
      <dgm:prSet>
        <dgm:style>
          <a:lnRef idx="2">
            <a:schemeClr val="dk1"/>
          </a:lnRef>
          <a:fillRef idx="0">
            <a:schemeClr val="dk1"/>
          </a:fillRef>
          <a:effectRef idx="1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s-MX"/>
        </a:p>
      </dgm:t>
    </dgm:pt>
    <dgm:pt modelId="{0B4A2B8B-5CE3-4EAA-9868-863D24F6D7D2}" type="sibTrans" cxnId="{7258F9A2-253B-4BA0-B9A7-61FC69CCB660}">
      <dgm:prSet/>
      <dgm:spPr/>
      <dgm:t>
        <a:bodyPr/>
        <a:lstStyle/>
        <a:p>
          <a:endParaRPr lang="es-MX"/>
        </a:p>
      </dgm:t>
    </dgm:pt>
    <dgm:pt modelId="{CDD0445D-4944-4CFF-941F-CED2927CE3F7}">
      <dgm:prSet phldrT="[Texto]"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Unidad  Administrartiva y de Planeación</a:t>
          </a:r>
          <a:endParaRPr lang="es-MX" dirty="0"/>
        </a:p>
      </dgm:t>
    </dgm:pt>
    <dgm:pt modelId="{27155FC2-9D39-47CF-A6B1-F8FA34B1C619}" type="parTrans" cxnId="{AB4596EF-5CD3-4F13-9BFB-F1632F636A60}">
      <dgm:prSet/>
      <dgm:spPr/>
      <dgm:t>
        <a:bodyPr/>
        <a:lstStyle/>
        <a:p>
          <a:endParaRPr lang="es-MX"/>
        </a:p>
      </dgm:t>
    </dgm:pt>
    <dgm:pt modelId="{C7175E11-52B1-44A2-8739-4DC06D4B7D5F}" type="sibTrans" cxnId="{AB4596EF-5CD3-4F13-9BFB-F1632F636A60}">
      <dgm:prSet/>
      <dgm:spPr/>
      <dgm:t>
        <a:bodyPr/>
        <a:lstStyle/>
        <a:p>
          <a:endParaRPr lang="es-MX"/>
        </a:p>
      </dgm:t>
    </dgm:pt>
    <dgm:pt modelId="{C6514269-5050-4C1F-A31E-EBB131232852}">
      <dgm:prSet phldrT="[Texto]"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Subdirección de Capacitación y Desarrollo de Género</a:t>
          </a:r>
        </a:p>
        <a:p>
          <a:r>
            <a:rPr lang="es-MX" b="1" dirty="0">
              <a:solidFill>
                <a:schemeClr val="tx1"/>
              </a:solidFill>
            </a:rPr>
            <a:t>Hilda Martinez Manzano</a:t>
          </a:r>
        </a:p>
      </dgm:t>
    </dgm:pt>
    <dgm:pt modelId="{0116BE76-B61D-49AC-A890-5541A19D5A2E}" type="parTrans" cxnId="{F30E9C5C-17B6-4891-B332-ECD7FA710DC9}">
      <dgm:prSet/>
      <dgm:spPr/>
      <dgm:t>
        <a:bodyPr/>
        <a:lstStyle/>
        <a:p>
          <a:endParaRPr lang="es-MX"/>
        </a:p>
      </dgm:t>
    </dgm:pt>
    <dgm:pt modelId="{8B483610-FBE9-4E5B-A06A-19CF45D15BAB}" type="sibTrans" cxnId="{F30E9C5C-17B6-4891-B332-ECD7FA710DC9}">
      <dgm:prSet/>
      <dgm:spPr/>
      <dgm:t>
        <a:bodyPr/>
        <a:lstStyle/>
        <a:p>
          <a:endParaRPr lang="es-MX"/>
        </a:p>
      </dgm:t>
    </dgm:pt>
    <dgm:pt modelId="{705284D5-4091-4FB7-86DD-4B8FAE86CC02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Subdirección Jurídica</a:t>
          </a:r>
        </a:p>
        <a:p>
          <a:r>
            <a:rPr lang="es-MX" b="1" dirty="0" smtClean="0">
              <a:solidFill>
                <a:schemeClr val="tx1"/>
              </a:solidFill>
            </a:rPr>
            <a:t>Gilberto Arturo Mendoza Rosado</a:t>
          </a:r>
          <a:endParaRPr lang="es-MX" b="1" dirty="0">
            <a:solidFill>
              <a:schemeClr val="tx1"/>
            </a:solidFill>
          </a:endParaRPr>
        </a:p>
      </dgm:t>
    </dgm:pt>
    <dgm:pt modelId="{BB0A66C4-B9EA-486D-8658-E06CE1A53537}" type="parTrans" cxnId="{55F5572C-E7FE-47A7-8361-44ADB8E21DF5}">
      <dgm:prSet/>
      <dgm:spPr/>
      <dgm:t>
        <a:bodyPr/>
        <a:lstStyle/>
        <a:p>
          <a:endParaRPr lang="es-MX"/>
        </a:p>
      </dgm:t>
    </dgm:pt>
    <dgm:pt modelId="{EA11067F-9788-487D-9AE3-A512518C5AAA}" type="sibTrans" cxnId="{55F5572C-E7FE-47A7-8361-44ADB8E21DF5}">
      <dgm:prSet/>
      <dgm:spPr/>
      <dgm:t>
        <a:bodyPr/>
        <a:lstStyle/>
        <a:p>
          <a:endParaRPr lang="es-MX"/>
        </a:p>
      </dgm:t>
    </dgm:pt>
    <dgm:pt modelId="{D182D49E-654D-4FD6-B995-5A318FDE763A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Subdirección de Atención Asistencial y Psicológica </a:t>
          </a:r>
          <a:endParaRPr lang="es-MX" dirty="0"/>
        </a:p>
      </dgm:t>
    </dgm:pt>
    <dgm:pt modelId="{74CB64C3-C000-478F-B3F3-3B029EE7CF13}" type="parTrans" cxnId="{BA5CB318-0D6B-4A0C-B2FB-DD9022632A9E}">
      <dgm:prSet/>
      <dgm:spPr/>
      <dgm:t>
        <a:bodyPr/>
        <a:lstStyle/>
        <a:p>
          <a:endParaRPr lang="es-MX"/>
        </a:p>
      </dgm:t>
    </dgm:pt>
    <dgm:pt modelId="{11D6B824-A0EF-45BE-B6BA-5B86570765D1}" type="sibTrans" cxnId="{BA5CB318-0D6B-4A0C-B2FB-DD9022632A9E}">
      <dgm:prSet/>
      <dgm:spPr/>
      <dgm:t>
        <a:bodyPr/>
        <a:lstStyle/>
        <a:p>
          <a:endParaRPr lang="es-MX"/>
        </a:p>
      </dgm:t>
    </dgm:pt>
    <dgm:pt modelId="{840DAFC7-F6D3-4340-B83F-D610993D188A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Departamento de Capacictación y Proyectos</a:t>
          </a:r>
          <a:endParaRPr lang="es-MX" dirty="0"/>
        </a:p>
      </dgm:t>
    </dgm:pt>
    <dgm:pt modelId="{BC91B114-4A12-4C4B-BA57-560C5C87F3C9}" type="parTrans" cxnId="{8C8AC900-CF50-4BD6-8436-BD6FC3F87FEC}">
      <dgm:prSet/>
      <dgm:spPr/>
      <dgm:t>
        <a:bodyPr/>
        <a:lstStyle/>
        <a:p>
          <a:endParaRPr lang="es-MX"/>
        </a:p>
      </dgm:t>
    </dgm:pt>
    <dgm:pt modelId="{F0966BD5-F25F-461B-81B1-59DD6F399F85}" type="sibTrans" cxnId="{8C8AC900-CF50-4BD6-8436-BD6FC3F87FEC}">
      <dgm:prSet/>
      <dgm:spPr/>
      <dgm:t>
        <a:bodyPr/>
        <a:lstStyle/>
        <a:p>
          <a:endParaRPr lang="es-MX"/>
        </a:p>
      </dgm:t>
    </dgm:pt>
    <dgm:pt modelId="{C325B2EF-B9B7-4A01-9A01-5925BA3E636D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Departamento de Promocion  y Difusión</a:t>
          </a:r>
        </a:p>
        <a:p>
          <a:r>
            <a:rPr lang="es-MX" b="1" dirty="0" smtClean="0">
              <a:solidFill>
                <a:schemeClr val="tx1"/>
              </a:solidFill>
            </a:rPr>
            <a:t>Shirley Elizabeth Romero Ávila</a:t>
          </a:r>
          <a:endParaRPr lang="es-MX" b="1" dirty="0">
            <a:solidFill>
              <a:schemeClr val="tx1"/>
            </a:solidFill>
          </a:endParaRPr>
        </a:p>
      </dgm:t>
    </dgm:pt>
    <dgm:pt modelId="{A5AAE171-77E0-418D-9549-9A4738D8C3C0}" type="parTrans" cxnId="{7095916F-0F0F-4E82-A387-54D9DA54C5B0}">
      <dgm:prSet/>
      <dgm:spPr/>
      <dgm:t>
        <a:bodyPr/>
        <a:lstStyle/>
        <a:p>
          <a:endParaRPr lang="es-MX"/>
        </a:p>
      </dgm:t>
    </dgm:pt>
    <dgm:pt modelId="{9F4A1292-2409-46D1-A6F0-4DAA74077C69}" type="sibTrans" cxnId="{7095916F-0F0F-4E82-A387-54D9DA54C5B0}">
      <dgm:prSet/>
      <dgm:spPr/>
      <dgm:t>
        <a:bodyPr/>
        <a:lstStyle/>
        <a:p>
          <a:endParaRPr lang="es-MX"/>
        </a:p>
      </dgm:t>
    </dgm:pt>
    <dgm:pt modelId="{C65E5146-05BB-448A-8AC9-5D29CE5BEC0C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Departamento de Orientación y Asistencia Legal</a:t>
          </a:r>
        </a:p>
        <a:p>
          <a:r>
            <a:rPr lang="es-MX" b="1" dirty="0" smtClean="0">
              <a:solidFill>
                <a:schemeClr val="tx1"/>
              </a:solidFill>
            </a:rPr>
            <a:t>Nora Tatiana Garrido López </a:t>
          </a:r>
          <a:endParaRPr lang="es-MX" b="1" dirty="0">
            <a:solidFill>
              <a:schemeClr val="tx1"/>
            </a:solidFill>
          </a:endParaRPr>
        </a:p>
      </dgm:t>
    </dgm:pt>
    <dgm:pt modelId="{933C7DEA-220A-458C-9C7C-E6986C2B0F19}" type="parTrans" cxnId="{093741EC-58F4-4825-A7FF-409312FC832B}">
      <dgm:prSet/>
      <dgm:spPr/>
      <dgm:t>
        <a:bodyPr/>
        <a:lstStyle/>
        <a:p>
          <a:endParaRPr lang="es-MX"/>
        </a:p>
      </dgm:t>
    </dgm:pt>
    <dgm:pt modelId="{3787D5EA-6234-4D8D-B7EB-54BC6E825F45}" type="sibTrans" cxnId="{093741EC-58F4-4825-A7FF-409312FC832B}">
      <dgm:prSet/>
      <dgm:spPr/>
      <dgm:t>
        <a:bodyPr/>
        <a:lstStyle/>
        <a:p>
          <a:endParaRPr lang="es-MX"/>
        </a:p>
      </dgm:t>
    </dgm:pt>
    <dgm:pt modelId="{979399A8-AC14-4F4B-AED8-460C41AEBF53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Departamento de Investigación Jurídica</a:t>
          </a:r>
        </a:p>
        <a:p>
          <a:r>
            <a:rPr lang="es-MX" b="1" dirty="0" smtClean="0">
              <a:solidFill>
                <a:schemeClr val="tx1"/>
              </a:solidFill>
            </a:rPr>
            <a:t>Nelly del Carmen Morales Cruz</a:t>
          </a:r>
          <a:endParaRPr lang="es-MX" b="1" dirty="0">
            <a:solidFill>
              <a:schemeClr val="tx1"/>
            </a:solidFill>
          </a:endParaRPr>
        </a:p>
      </dgm:t>
    </dgm:pt>
    <dgm:pt modelId="{E0FF0CBF-53C3-4683-8F01-BD67034AF88A}" type="parTrans" cxnId="{E8BAFD06-4427-448B-AF6D-1F7F5B2E5174}">
      <dgm:prSet/>
      <dgm:spPr/>
      <dgm:t>
        <a:bodyPr/>
        <a:lstStyle/>
        <a:p>
          <a:endParaRPr lang="es-MX"/>
        </a:p>
      </dgm:t>
    </dgm:pt>
    <dgm:pt modelId="{EE4162D4-4BF2-44AE-B845-3507647408A8}" type="sibTrans" cxnId="{E8BAFD06-4427-448B-AF6D-1F7F5B2E5174}">
      <dgm:prSet/>
      <dgm:spPr/>
      <dgm:t>
        <a:bodyPr/>
        <a:lstStyle/>
        <a:p>
          <a:endParaRPr lang="es-MX"/>
        </a:p>
      </dgm:t>
    </dgm:pt>
    <dgm:pt modelId="{FE0F7BBD-3EA5-4A61-AF5E-4121FA83EAEF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Departamento de Psicología </a:t>
          </a:r>
          <a:endParaRPr lang="es-MX" dirty="0"/>
        </a:p>
      </dgm:t>
    </dgm:pt>
    <dgm:pt modelId="{2EB1E2C9-B405-40E9-A6E6-1FD789C4F652}" type="parTrans" cxnId="{43FB7112-0644-422D-A10A-09B505ABC095}">
      <dgm:prSet/>
      <dgm:spPr/>
      <dgm:t>
        <a:bodyPr/>
        <a:lstStyle/>
        <a:p>
          <a:endParaRPr lang="es-MX"/>
        </a:p>
      </dgm:t>
    </dgm:pt>
    <dgm:pt modelId="{6D1C6019-F461-46E2-931D-657A1A88A5FD}" type="sibTrans" cxnId="{43FB7112-0644-422D-A10A-09B505ABC095}">
      <dgm:prSet/>
      <dgm:spPr/>
      <dgm:t>
        <a:bodyPr/>
        <a:lstStyle/>
        <a:p>
          <a:endParaRPr lang="es-MX"/>
        </a:p>
      </dgm:t>
    </dgm:pt>
    <dgm:pt modelId="{C0DC94F4-274D-43D9-8AE3-8E8D4C1CF82D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Departamento de Atención a Mujeres en Situación de Violencia</a:t>
          </a:r>
          <a:endParaRPr lang="es-MX" b="1" dirty="0" smtClean="0">
            <a:solidFill>
              <a:schemeClr val="tx1"/>
            </a:solidFill>
          </a:endParaRPr>
        </a:p>
        <a:p>
          <a:r>
            <a:rPr lang="es-MX" b="1" dirty="0" smtClean="0">
              <a:solidFill>
                <a:schemeClr val="tx1"/>
              </a:solidFill>
            </a:rPr>
            <a:t>Olga Lorena Cerón de la Cruz</a:t>
          </a:r>
          <a:endParaRPr lang="es-MX" b="1" dirty="0">
            <a:solidFill>
              <a:schemeClr val="tx1"/>
            </a:solidFill>
          </a:endParaRPr>
        </a:p>
      </dgm:t>
    </dgm:pt>
    <dgm:pt modelId="{20E80CC2-964E-4BAB-94BB-F7CBBF3D2874}" type="parTrans" cxnId="{3F5A190B-91F6-41A0-A185-D541D7B0E6E1}">
      <dgm:prSet/>
      <dgm:spPr/>
      <dgm:t>
        <a:bodyPr/>
        <a:lstStyle/>
        <a:p>
          <a:endParaRPr lang="es-MX"/>
        </a:p>
      </dgm:t>
    </dgm:pt>
    <dgm:pt modelId="{49740726-C217-4AF7-B78B-505E42949E18}" type="sibTrans" cxnId="{3F5A190B-91F6-41A0-A185-D541D7B0E6E1}">
      <dgm:prSet/>
      <dgm:spPr/>
      <dgm:t>
        <a:bodyPr/>
        <a:lstStyle/>
        <a:p>
          <a:endParaRPr lang="es-MX"/>
        </a:p>
      </dgm:t>
    </dgm:pt>
    <dgm:pt modelId="{97657967-8B93-4315-9781-7C5DDDB9A562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es-MX" dirty="0" smtClean="0"/>
            <a:t>Departamento de Equidad y Género</a:t>
          </a:r>
        </a:p>
        <a:p>
          <a:r>
            <a:rPr lang="es-MX" b="1" dirty="0" smtClean="0">
              <a:solidFill>
                <a:schemeClr val="tx1"/>
              </a:solidFill>
            </a:rPr>
            <a:t>María Lucia Zuñiga Lozano</a:t>
          </a:r>
          <a:endParaRPr lang="es-MX" b="1" dirty="0">
            <a:solidFill>
              <a:schemeClr val="tx1"/>
            </a:solidFill>
          </a:endParaRPr>
        </a:p>
      </dgm:t>
    </dgm:pt>
    <dgm:pt modelId="{1D09DD6F-36E3-462B-9BCA-C2543ED69ACA}" type="parTrans" cxnId="{A837C3F9-8601-46DE-9DB1-129D0F526922}">
      <dgm:prSet/>
      <dgm:spPr/>
      <dgm:t>
        <a:bodyPr/>
        <a:lstStyle/>
        <a:p>
          <a:endParaRPr lang="es-MX"/>
        </a:p>
      </dgm:t>
    </dgm:pt>
    <dgm:pt modelId="{AF47BD55-ED8A-4F1C-8558-2BF6D9160E07}" type="sibTrans" cxnId="{A837C3F9-8601-46DE-9DB1-129D0F526922}">
      <dgm:prSet/>
      <dgm:spPr/>
      <dgm:t>
        <a:bodyPr/>
        <a:lstStyle/>
        <a:p>
          <a:endParaRPr lang="es-MX"/>
        </a:p>
      </dgm:t>
    </dgm:pt>
    <dgm:pt modelId="{E39A2371-EE48-4B37-A38A-A6BC53E07C71}" type="pres">
      <dgm:prSet presAssocID="{C05496E8-CC15-444D-BF2C-462A86B59E2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CD0FF523-13CC-47A8-B5A0-E8395E0C71FF}" type="pres">
      <dgm:prSet presAssocID="{F7084333-B182-4CE9-89F5-86D4D60C7677}" presName="hierRoot1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2C63F895-7254-4F52-B38F-EBAD97F49A13}" type="pres">
      <dgm:prSet presAssocID="{F7084333-B182-4CE9-89F5-86D4D60C7677}" presName="rootComposite1" presStyleCnt="0"/>
      <dgm:spPr/>
      <dgm:t>
        <a:bodyPr/>
        <a:lstStyle/>
        <a:p>
          <a:endParaRPr lang="es-MX"/>
        </a:p>
      </dgm:t>
    </dgm:pt>
    <dgm:pt modelId="{8CBE4444-59B6-47C4-AD05-545416BBF546}" type="pres">
      <dgm:prSet presAssocID="{F7084333-B182-4CE9-89F5-86D4D60C767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3BDC1BE9-66B9-4D02-9EC5-F98C9F87DCDE}" type="pres">
      <dgm:prSet presAssocID="{F7084333-B182-4CE9-89F5-86D4D60C7677}" presName="rootConnector1" presStyleLbl="node1" presStyleIdx="0" presStyleCnt="0"/>
      <dgm:spPr/>
      <dgm:t>
        <a:bodyPr/>
        <a:lstStyle/>
        <a:p>
          <a:endParaRPr lang="es-MX"/>
        </a:p>
      </dgm:t>
    </dgm:pt>
    <dgm:pt modelId="{3077556F-65F7-468A-A6ED-2E1A51564911}" type="pres">
      <dgm:prSet presAssocID="{F7084333-B182-4CE9-89F5-86D4D60C7677}" presName="hierChild2" presStyleCnt="0"/>
      <dgm:spPr/>
      <dgm:t>
        <a:bodyPr/>
        <a:lstStyle/>
        <a:p>
          <a:endParaRPr lang="es-MX"/>
        </a:p>
      </dgm:t>
    </dgm:pt>
    <dgm:pt modelId="{4230EF42-1611-47FD-8ABB-5E21C1406BF6}" type="pres">
      <dgm:prSet presAssocID="{27155FC2-9D39-47CF-A6B1-F8FA34B1C619}" presName="Name37" presStyleLbl="parChTrans1D2" presStyleIdx="0" presStyleCnt="5"/>
      <dgm:spPr/>
      <dgm:t>
        <a:bodyPr/>
        <a:lstStyle/>
        <a:p>
          <a:endParaRPr lang="es-MX"/>
        </a:p>
      </dgm:t>
    </dgm:pt>
    <dgm:pt modelId="{B2A1ECF0-A65F-45D0-B499-ED010C022191}" type="pres">
      <dgm:prSet presAssocID="{CDD0445D-4944-4CFF-941F-CED2927CE3F7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D5220F36-4A3C-4594-AB11-DB5B701BC923}" type="pres">
      <dgm:prSet presAssocID="{CDD0445D-4944-4CFF-941F-CED2927CE3F7}" presName="rootComposite" presStyleCnt="0"/>
      <dgm:spPr/>
      <dgm:t>
        <a:bodyPr/>
        <a:lstStyle/>
        <a:p>
          <a:endParaRPr lang="es-MX"/>
        </a:p>
      </dgm:t>
    </dgm:pt>
    <dgm:pt modelId="{E0DF8552-FCAF-4515-AECF-E0CC2721BD9A}" type="pres">
      <dgm:prSet presAssocID="{CDD0445D-4944-4CFF-941F-CED2927CE3F7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8CAECDA-A921-4DDE-8424-D116B7E47D86}" type="pres">
      <dgm:prSet presAssocID="{CDD0445D-4944-4CFF-941F-CED2927CE3F7}" presName="rootConnector" presStyleLbl="node2" presStyleIdx="0" presStyleCnt="4"/>
      <dgm:spPr/>
      <dgm:t>
        <a:bodyPr/>
        <a:lstStyle/>
        <a:p>
          <a:endParaRPr lang="es-MX"/>
        </a:p>
      </dgm:t>
    </dgm:pt>
    <dgm:pt modelId="{B5DBD0CB-B93E-4562-966C-8EE82C71B7BB}" type="pres">
      <dgm:prSet presAssocID="{CDD0445D-4944-4CFF-941F-CED2927CE3F7}" presName="hierChild4" presStyleCnt="0"/>
      <dgm:spPr/>
      <dgm:t>
        <a:bodyPr/>
        <a:lstStyle/>
        <a:p>
          <a:endParaRPr lang="es-MX"/>
        </a:p>
      </dgm:t>
    </dgm:pt>
    <dgm:pt modelId="{43B96DB8-934A-4D7E-9A0F-C5D54ED70721}" type="pres">
      <dgm:prSet presAssocID="{CDD0445D-4944-4CFF-941F-CED2927CE3F7}" presName="hierChild5" presStyleCnt="0"/>
      <dgm:spPr/>
      <dgm:t>
        <a:bodyPr/>
        <a:lstStyle/>
        <a:p>
          <a:endParaRPr lang="es-MX"/>
        </a:p>
      </dgm:t>
    </dgm:pt>
    <dgm:pt modelId="{F8774017-DB66-449C-8F86-C3F009686561}" type="pres">
      <dgm:prSet presAssocID="{0116BE76-B61D-49AC-A890-5541A19D5A2E}" presName="Name37" presStyleLbl="parChTrans1D2" presStyleIdx="1" presStyleCnt="5"/>
      <dgm:spPr/>
      <dgm:t>
        <a:bodyPr/>
        <a:lstStyle/>
        <a:p>
          <a:endParaRPr lang="es-MX"/>
        </a:p>
      </dgm:t>
    </dgm:pt>
    <dgm:pt modelId="{2B8AFD09-41F2-401D-88BB-9CC1E96A101A}" type="pres">
      <dgm:prSet presAssocID="{C6514269-5050-4C1F-A31E-EBB131232852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FF01DE52-1EF8-43C3-9F5D-AEB8C63BDBEA}" type="pres">
      <dgm:prSet presAssocID="{C6514269-5050-4C1F-A31E-EBB131232852}" presName="rootComposite" presStyleCnt="0"/>
      <dgm:spPr/>
      <dgm:t>
        <a:bodyPr/>
        <a:lstStyle/>
        <a:p>
          <a:endParaRPr lang="es-MX"/>
        </a:p>
      </dgm:t>
    </dgm:pt>
    <dgm:pt modelId="{FCAC222C-5BBB-4929-83E9-7234FA47CDBC}" type="pres">
      <dgm:prSet presAssocID="{C6514269-5050-4C1F-A31E-EBB131232852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BAC2CD7-0A79-4C38-BFC9-781EA4217B39}" type="pres">
      <dgm:prSet presAssocID="{C6514269-5050-4C1F-A31E-EBB131232852}" presName="rootConnector" presStyleLbl="node2" presStyleIdx="1" presStyleCnt="4"/>
      <dgm:spPr/>
      <dgm:t>
        <a:bodyPr/>
        <a:lstStyle/>
        <a:p>
          <a:endParaRPr lang="es-MX"/>
        </a:p>
      </dgm:t>
    </dgm:pt>
    <dgm:pt modelId="{484483AE-4A19-4ECE-82B1-F884EFE57706}" type="pres">
      <dgm:prSet presAssocID="{C6514269-5050-4C1F-A31E-EBB131232852}" presName="hierChild4" presStyleCnt="0"/>
      <dgm:spPr/>
      <dgm:t>
        <a:bodyPr/>
        <a:lstStyle/>
        <a:p>
          <a:endParaRPr lang="es-MX"/>
        </a:p>
      </dgm:t>
    </dgm:pt>
    <dgm:pt modelId="{C59136F8-F5C8-4196-8771-9678856A5904}" type="pres">
      <dgm:prSet presAssocID="{BC91B114-4A12-4C4B-BA57-560C5C87F3C9}" presName="Name37" presStyleLbl="parChTrans1D3" presStyleIdx="0" presStyleCnt="3"/>
      <dgm:spPr/>
      <dgm:t>
        <a:bodyPr/>
        <a:lstStyle/>
        <a:p>
          <a:endParaRPr lang="es-MX"/>
        </a:p>
      </dgm:t>
    </dgm:pt>
    <dgm:pt modelId="{824B046F-04AD-421D-B9FA-E8310B112B44}" type="pres">
      <dgm:prSet presAssocID="{840DAFC7-F6D3-4340-B83F-D610993D188A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7F7A1FC6-313A-4F6F-B44E-34F17555F279}" type="pres">
      <dgm:prSet presAssocID="{840DAFC7-F6D3-4340-B83F-D610993D188A}" presName="rootComposite" presStyleCnt="0"/>
      <dgm:spPr/>
      <dgm:t>
        <a:bodyPr/>
        <a:lstStyle/>
        <a:p>
          <a:endParaRPr lang="es-MX"/>
        </a:p>
      </dgm:t>
    </dgm:pt>
    <dgm:pt modelId="{DBE75EED-C363-4A91-BFB3-24A5D6CE51C6}" type="pres">
      <dgm:prSet presAssocID="{840DAFC7-F6D3-4340-B83F-D610993D188A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D401246-3940-4C8D-990E-3ED5C0EBFBA3}" type="pres">
      <dgm:prSet presAssocID="{840DAFC7-F6D3-4340-B83F-D610993D188A}" presName="rootConnector" presStyleLbl="node3" presStyleIdx="0" presStyleCnt="3"/>
      <dgm:spPr/>
      <dgm:t>
        <a:bodyPr/>
        <a:lstStyle/>
        <a:p>
          <a:endParaRPr lang="es-MX"/>
        </a:p>
      </dgm:t>
    </dgm:pt>
    <dgm:pt modelId="{6265EBE8-E2A2-477A-A4DF-8B9AF6BD9A54}" type="pres">
      <dgm:prSet presAssocID="{840DAFC7-F6D3-4340-B83F-D610993D188A}" presName="hierChild4" presStyleCnt="0"/>
      <dgm:spPr/>
      <dgm:t>
        <a:bodyPr/>
        <a:lstStyle/>
        <a:p>
          <a:endParaRPr lang="es-MX"/>
        </a:p>
      </dgm:t>
    </dgm:pt>
    <dgm:pt modelId="{C74D0045-780A-4169-ABDA-945E6E1DDA5F}" type="pres">
      <dgm:prSet presAssocID="{A5AAE171-77E0-418D-9549-9A4738D8C3C0}" presName="Name37" presStyleLbl="parChTrans1D4" presStyleIdx="0" presStyleCnt="4"/>
      <dgm:spPr/>
      <dgm:t>
        <a:bodyPr/>
        <a:lstStyle/>
        <a:p>
          <a:endParaRPr lang="es-MX"/>
        </a:p>
      </dgm:t>
    </dgm:pt>
    <dgm:pt modelId="{AE9BF23D-A2B4-4FD6-9846-E612BB66155C}" type="pres">
      <dgm:prSet presAssocID="{C325B2EF-B9B7-4A01-9A01-5925BA3E636D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8788ABBC-B2E1-4366-B70A-D9CC2BD520BC}" type="pres">
      <dgm:prSet presAssocID="{C325B2EF-B9B7-4A01-9A01-5925BA3E636D}" presName="rootComposite" presStyleCnt="0"/>
      <dgm:spPr/>
      <dgm:t>
        <a:bodyPr/>
        <a:lstStyle/>
        <a:p>
          <a:endParaRPr lang="es-MX"/>
        </a:p>
      </dgm:t>
    </dgm:pt>
    <dgm:pt modelId="{C26E96D2-3DE0-4E4E-9477-0B24845A5925}" type="pres">
      <dgm:prSet presAssocID="{C325B2EF-B9B7-4A01-9A01-5925BA3E636D}" presName="rootText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943A42B-B9C9-429D-B8FA-5DE87E2C3E5D}" type="pres">
      <dgm:prSet presAssocID="{C325B2EF-B9B7-4A01-9A01-5925BA3E636D}" presName="rootConnector" presStyleLbl="node4" presStyleIdx="0" presStyleCnt="4"/>
      <dgm:spPr/>
      <dgm:t>
        <a:bodyPr/>
        <a:lstStyle/>
        <a:p>
          <a:endParaRPr lang="es-MX"/>
        </a:p>
      </dgm:t>
    </dgm:pt>
    <dgm:pt modelId="{1A5657B1-3356-45E2-B8D7-1DB1C849BCAC}" type="pres">
      <dgm:prSet presAssocID="{C325B2EF-B9B7-4A01-9A01-5925BA3E636D}" presName="hierChild4" presStyleCnt="0"/>
      <dgm:spPr/>
      <dgm:t>
        <a:bodyPr/>
        <a:lstStyle/>
        <a:p>
          <a:endParaRPr lang="es-MX"/>
        </a:p>
      </dgm:t>
    </dgm:pt>
    <dgm:pt modelId="{94B6BBA9-7EB7-4398-9FA0-7679FAF63F14}" type="pres">
      <dgm:prSet presAssocID="{C325B2EF-B9B7-4A01-9A01-5925BA3E636D}" presName="hierChild5" presStyleCnt="0"/>
      <dgm:spPr/>
      <dgm:t>
        <a:bodyPr/>
        <a:lstStyle/>
        <a:p>
          <a:endParaRPr lang="es-MX"/>
        </a:p>
      </dgm:t>
    </dgm:pt>
    <dgm:pt modelId="{CF1224E1-7DE0-4752-B5AC-F3DA7A732FF4}" type="pres">
      <dgm:prSet presAssocID="{840DAFC7-F6D3-4340-B83F-D610993D188A}" presName="hierChild5" presStyleCnt="0"/>
      <dgm:spPr/>
      <dgm:t>
        <a:bodyPr/>
        <a:lstStyle/>
        <a:p>
          <a:endParaRPr lang="es-MX"/>
        </a:p>
      </dgm:t>
    </dgm:pt>
    <dgm:pt modelId="{C9FF6A38-2D8C-44FB-AE33-D8360D4E61E9}" type="pres">
      <dgm:prSet presAssocID="{C6514269-5050-4C1F-A31E-EBB131232852}" presName="hierChild5" presStyleCnt="0"/>
      <dgm:spPr/>
      <dgm:t>
        <a:bodyPr/>
        <a:lstStyle/>
        <a:p>
          <a:endParaRPr lang="es-MX"/>
        </a:p>
      </dgm:t>
    </dgm:pt>
    <dgm:pt modelId="{D0E103F9-2782-4719-A955-B53754BF6474}" type="pres">
      <dgm:prSet presAssocID="{BB0A66C4-B9EA-486D-8658-E06CE1A53537}" presName="Name37" presStyleLbl="parChTrans1D2" presStyleIdx="2" presStyleCnt="5"/>
      <dgm:spPr/>
      <dgm:t>
        <a:bodyPr/>
        <a:lstStyle/>
        <a:p>
          <a:endParaRPr lang="es-MX"/>
        </a:p>
      </dgm:t>
    </dgm:pt>
    <dgm:pt modelId="{0E7E3294-F8C4-4F3A-81A1-C6ACE43F0385}" type="pres">
      <dgm:prSet presAssocID="{705284D5-4091-4FB7-86DD-4B8FAE86CC02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22DDF436-69EB-414D-83C4-4CCA9C5EC65D}" type="pres">
      <dgm:prSet presAssocID="{705284D5-4091-4FB7-86DD-4B8FAE86CC02}" presName="rootComposite" presStyleCnt="0"/>
      <dgm:spPr/>
      <dgm:t>
        <a:bodyPr/>
        <a:lstStyle/>
        <a:p>
          <a:endParaRPr lang="es-MX"/>
        </a:p>
      </dgm:t>
    </dgm:pt>
    <dgm:pt modelId="{DBFFD366-35CD-4E74-881D-8A5A3AAB2913}" type="pres">
      <dgm:prSet presAssocID="{705284D5-4091-4FB7-86DD-4B8FAE86CC02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B57260C-8252-4058-B014-2C67977995AE}" type="pres">
      <dgm:prSet presAssocID="{705284D5-4091-4FB7-86DD-4B8FAE86CC02}" presName="rootConnector" presStyleLbl="node2" presStyleIdx="2" presStyleCnt="4"/>
      <dgm:spPr/>
      <dgm:t>
        <a:bodyPr/>
        <a:lstStyle/>
        <a:p>
          <a:endParaRPr lang="es-MX"/>
        </a:p>
      </dgm:t>
    </dgm:pt>
    <dgm:pt modelId="{1F61C854-7D49-4CBE-9BAD-62F81DBCFC50}" type="pres">
      <dgm:prSet presAssocID="{705284D5-4091-4FB7-86DD-4B8FAE86CC02}" presName="hierChild4" presStyleCnt="0"/>
      <dgm:spPr/>
      <dgm:t>
        <a:bodyPr/>
        <a:lstStyle/>
        <a:p>
          <a:endParaRPr lang="es-MX"/>
        </a:p>
      </dgm:t>
    </dgm:pt>
    <dgm:pt modelId="{01071758-3E0B-4BE6-90D8-4A1D330085E0}" type="pres">
      <dgm:prSet presAssocID="{933C7DEA-220A-458C-9C7C-E6986C2B0F19}" presName="Name37" presStyleLbl="parChTrans1D3" presStyleIdx="1" presStyleCnt="3"/>
      <dgm:spPr/>
      <dgm:t>
        <a:bodyPr/>
        <a:lstStyle/>
        <a:p>
          <a:endParaRPr lang="es-MX"/>
        </a:p>
      </dgm:t>
    </dgm:pt>
    <dgm:pt modelId="{E4DF9FA7-9C26-464F-BD03-A2A55AB8F823}" type="pres">
      <dgm:prSet presAssocID="{C65E5146-05BB-448A-8AC9-5D29CE5BEC0C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1619751F-E6F3-4A23-B646-432219D8EE91}" type="pres">
      <dgm:prSet presAssocID="{C65E5146-05BB-448A-8AC9-5D29CE5BEC0C}" presName="rootComposite" presStyleCnt="0"/>
      <dgm:spPr/>
      <dgm:t>
        <a:bodyPr/>
        <a:lstStyle/>
        <a:p>
          <a:endParaRPr lang="es-MX"/>
        </a:p>
      </dgm:t>
    </dgm:pt>
    <dgm:pt modelId="{ECA844D0-2CA4-4054-A56B-C6402A46A1DA}" type="pres">
      <dgm:prSet presAssocID="{C65E5146-05BB-448A-8AC9-5D29CE5BEC0C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69ED24F-28C3-4185-B63C-290291FD287E}" type="pres">
      <dgm:prSet presAssocID="{C65E5146-05BB-448A-8AC9-5D29CE5BEC0C}" presName="rootConnector" presStyleLbl="node3" presStyleIdx="1" presStyleCnt="3"/>
      <dgm:spPr/>
      <dgm:t>
        <a:bodyPr/>
        <a:lstStyle/>
        <a:p>
          <a:endParaRPr lang="es-MX"/>
        </a:p>
      </dgm:t>
    </dgm:pt>
    <dgm:pt modelId="{727CE692-D55D-4588-B82C-3F4E6BE217A4}" type="pres">
      <dgm:prSet presAssocID="{C65E5146-05BB-448A-8AC9-5D29CE5BEC0C}" presName="hierChild4" presStyleCnt="0"/>
      <dgm:spPr/>
      <dgm:t>
        <a:bodyPr/>
        <a:lstStyle/>
        <a:p>
          <a:endParaRPr lang="es-MX"/>
        </a:p>
      </dgm:t>
    </dgm:pt>
    <dgm:pt modelId="{517AB45F-5E8D-46D8-A683-181CC7DD0BB5}" type="pres">
      <dgm:prSet presAssocID="{E0FF0CBF-53C3-4683-8F01-BD67034AF88A}" presName="Name37" presStyleLbl="parChTrans1D4" presStyleIdx="1" presStyleCnt="4"/>
      <dgm:spPr/>
      <dgm:t>
        <a:bodyPr/>
        <a:lstStyle/>
        <a:p>
          <a:endParaRPr lang="es-MX"/>
        </a:p>
      </dgm:t>
    </dgm:pt>
    <dgm:pt modelId="{33E88A39-4D9A-4CAF-B1D5-410973D33958}" type="pres">
      <dgm:prSet presAssocID="{979399A8-AC14-4F4B-AED8-460C41AEBF53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1BCA82AE-1473-424A-9691-75B85CAB84AE}" type="pres">
      <dgm:prSet presAssocID="{979399A8-AC14-4F4B-AED8-460C41AEBF53}" presName="rootComposite" presStyleCnt="0"/>
      <dgm:spPr/>
      <dgm:t>
        <a:bodyPr/>
        <a:lstStyle/>
        <a:p>
          <a:endParaRPr lang="es-MX"/>
        </a:p>
      </dgm:t>
    </dgm:pt>
    <dgm:pt modelId="{086A4990-461B-4962-8700-4BBF0E7C1F25}" type="pres">
      <dgm:prSet presAssocID="{979399A8-AC14-4F4B-AED8-460C41AEBF53}" presName="rootText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A27E13B-6F57-405E-BDE5-37543C08AC75}" type="pres">
      <dgm:prSet presAssocID="{979399A8-AC14-4F4B-AED8-460C41AEBF53}" presName="rootConnector" presStyleLbl="node4" presStyleIdx="1" presStyleCnt="4"/>
      <dgm:spPr/>
      <dgm:t>
        <a:bodyPr/>
        <a:lstStyle/>
        <a:p>
          <a:endParaRPr lang="es-MX"/>
        </a:p>
      </dgm:t>
    </dgm:pt>
    <dgm:pt modelId="{32781121-1AC3-4DC9-8C0F-4DB63E08B512}" type="pres">
      <dgm:prSet presAssocID="{979399A8-AC14-4F4B-AED8-460C41AEBF53}" presName="hierChild4" presStyleCnt="0"/>
      <dgm:spPr/>
      <dgm:t>
        <a:bodyPr/>
        <a:lstStyle/>
        <a:p>
          <a:endParaRPr lang="es-MX"/>
        </a:p>
      </dgm:t>
    </dgm:pt>
    <dgm:pt modelId="{A08754D9-E537-4665-B8F6-DD962E059923}" type="pres">
      <dgm:prSet presAssocID="{979399A8-AC14-4F4B-AED8-460C41AEBF53}" presName="hierChild5" presStyleCnt="0"/>
      <dgm:spPr/>
      <dgm:t>
        <a:bodyPr/>
        <a:lstStyle/>
        <a:p>
          <a:endParaRPr lang="es-MX"/>
        </a:p>
      </dgm:t>
    </dgm:pt>
    <dgm:pt modelId="{0DDC77B6-CD51-4F35-936F-AB250AB7D7C2}" type="pres">
      <dgm:prSet presAssocID="{C65E5146-05BB-448A-8AC9-5D29CE5BEC0C}" presName="hierChild5" presStyleCnt="0"/>
      <dgm:spPr/>
      <dgm:t>
        <a:bodyPr/>
        <a:lstStyle/>
        <a:p>
          <a:endParaRPr lang="es-MX"/>
        </a:p>
      </dgm:t>
    </dgm:pt>
    <dgm:pt modelId="{9FC529B9-858B-4F59-9065-37B5784BFE3A}" type="pres">
      <dgm:prSet presAssocID="{705284D5-4091-4FB7-86DD-4B8FAE86CC02}" presName="hierChild5" presStyleCnt="0"/>
      <dgm:spPr/>
      <dgm:t>
        <a:bodyPr/>
        <a:lstStyle/>
        <a:p>
          <a:endParaRPr lang="es-MX"/>
        </a:p>
      </dgm:t>
    </dgm:pt>
    <dgm:pt modelId="{25676682-5BC6-465B-A4A8-B194A20BF9C4}" type="pres">
      <dgm:prSet presAssocID="{74CB64C3-C000-478F-B3F3-3B029EE7CF13}" presName="Name37" presStyleLbl="parChTrans1D2" presStyleIdx="3" presStyleCnt="5"/>
      <dgm:spPr/>
      <dgm:t>
        <a:bodyPr/>
        <a:lstStyle/>
        <a:p>
          <a:endParaRPr lang="es-MX"/>
        </a:p>
      </dgm:t>
    </dgm:pt>
    <dgm:pt modelId="{890201BD-117F-44CC-8CA0-D5330D41F7E5}" type="pres">
      <dgm:prSet presAssocID="{D182D49E-654D-4FD6-B995-5A318FDE763A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9D3C1A3E-74A2-4611-B483-E9165FC430BE}" type="pres">
      <dgm:prSet presAssocID="{D182D49E-654D-4FD6-B995-5A318FDE763A}" presName="rootComposite" presStyleCnt="0"/>
      <dgm:spPr/>
      <dgm:t>
        <a:bodyPr/>
        <a:lstStyle/>
        <a:p>
          <a:endParaRPr lang="es-MX"/>
        </a:p>
      </dgm:t>
    </dgm:pt>
    <dgm:pt modelId="{17A81BDD-6D4D-4A65-91B1-5CECB620663C}" type="pres">
      <dgm:prSet presAssocID="{D182D49E-654D-4FD6-B995-5A318FDE763A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B3111C7-D515-4B9A-8B24-F8855F592D7C}" type="pres">
      <dgm:prSet presAssocID="{D182D49E-654D-4FD6-B995-5A318FDE763A}" presName="rootConnector" presStyleLbl="node2" presStyleIdx="3" presStyleCnt="4"/>
      <dgm:spPr/>
      <dgm:t>
        <a:bodyPr/>
        <a:lstStyle/>
        <a:p>
          <a:endParaRPr lang="es-MX"/>
        </a:p>
      </dgm:t>
    </dgm:pt>
    <dgm:pt modelId="{AA05E4A6-C278-4C00-8D81-3AED3A844F0C}" type="pres">
      <dgm:prSet presAssocID="{D182D49E-654D-4FD6-B995-5A318FDE763A}" presName="hierChild4" presStyleCnt="0"/>
      <dgm:spPr/>
      <dgm:t>
        <a:bodyPr/>
        <a:lstStyle/>
        <a:p>
          <a:endParaRPr lang="es-MX"/>
        </a:p>
      </dgm:t>
    </dgm:pt>
    <dgm:pt modelId="{1BD4C0DF-C83C-487A-BF21-B51F3F9037DF}" type="pres">
      <dgm:prSet presAssocID="{2EB1E2C9-B405-40E9-A6E6-1FD789C4F652}" presName="Name37" presStyleLbl="parChTrans1D3" presStyleIdx="2" presStyleCnt="3"/>
      <dgm:spPr/>
      <dgm:t>
        <a:bodyPr/>
        <a:lstStyle/>
        <a:p>
          <a:endParaRPr lang="es-MX"/>
        </a:p>
      </dgm:t>
    </dgm:pt>
    <dgm:pt modelId="{4605D8B5-2B06-467D-BC2D-4FAA089AB0FB}" type="pres">
      <dgm:prSet presAssocID="{FE0F7BBD-3EA5-4A61-AF5E-4121FA83EAEF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DE2AF974-FE8E-43F9-AB63-EB97E5CF3611}" type="pres">
      <dgm:prSet presAssocID="{FE0F7BBD-3EA5-4A61-AF5E-4121FA83EAEF}" presName="rootComposite" presStyleCnt="0"/>
      <dgm:spPr/>
      <dgm:t>
        <a:bodyPr/>
        <a:lstStyle/>
        <a:p>
          <a:endParaRPr lang="es-MX"/>
        </a:p>
      </dgm:t>
    </dgm:pt>
    <dgm:pt modelId="{1F8B5A1E-8DAC-4203-A823-56AD2C9F38C1}" type="pres">
      <dgm:prSet presAssocID="{FE0F7BBD-3EA5-4A61-AF5E-4121FA83EAEF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78A8293-0C9D-46E2-992A-3569AC66A7A3}" type="pres">
      <dgm:prSet presAssocID="{FE0F7BBD-3EA5-4A61-AF5E-4121FA83EAEF}" presName="rootConnector" presStyleLbl="node3" presStyleIdx="2" presStyleCnt="3"/>
      <dgm:spPr/>
      <dgm:t>
        <a:bodyPr/>
        <a:lstStyle/>
        <a:p>
          <a:endParaRPr lang="es-MX"/>
        </a:p>
      </dgm:t>
    </dgm:pt>
    <dgm:pt modelId="{A46161E4-F88C-4C12-BECA-FED0FA2A5EB3}" type="pres">
      <dgm:prSet presAssocID="{FE0F7BBD-3EA5-4A61-AF5E-4121FA83EAEF}" presName="hierChild4" presStyleCnt="0"/>
      <dgm:spPr/>
      <dgm:t>
        <a:bodyPr/>
        <a:lstStyle/>
        <a:p>
          <a:endParaRPr lang="es-MX"/>
        </a:p>
      </dgm:t>
    </dgm:pt>
    <dgm:pt modelId="{08EFFF39-AC91-42B5-A619-63D4A87E6C33}" type="pres">
      <dgm:prSet presAssocID="{20E80CC2-964E-4BAB-94BB-F7CBBF3D2874}" presName="Name37" presStyleLbl="parChTrans1D4" presStyleIdx="2" presStyleCnt="4"/>
      <dgm:spPr/>
      <dgm:t>
        <a:bodyPr/>
        <a:lstStyle/>
        <a:p>
          <a:endParaRPr lang="es-MX"/>
        </a:p>
      </dgm:t>
    </dgm:pt>
    <dgm:pt modelId="{8366CA06-B13C-4D4F-A639-1DE504B1F86A}" type="pres">
      <dgm:prSet presAssocID="{C0DC94F4-274D-43D9-8AE3-8E8D4C1CF82D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AAC11A9B-0E26-468F-B60D-21CAC330D6A1}" type="pres">
      <dgm:prSet presAssocID="{C0DC94F4-274D-43D9-8AE3-8E8D4C1CF82D}" presName="rootComposite" presStyleCnt="0"/>
      <dgm:spPr/>
      <dgm:t>
        <a:bodyPr/>
        <a:lstStyle/>
        <a:p>
          <a:endParaRPr lang="es-MX"/>
        </a:p>
      </dgm:t>
    </dgm:pt>
    <dgm:pt modelId="{D195BF38-1195-4C1D-97B7-B70C428C4E36}" type="pres">
      <dgm:prSet presAssocID="{C0DC94F4-274D-43D9-8AE3-8E8D4C1CF82D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5C16A82-912A-47D2-AC74-1246C422F462}" type="pres">
      <dgm:prSet presAssocID="{C0DC94F4-274D-43D9-8AE3-8E8D4C1CF82D}" presName="rootConnector" presStyleLbl="node4" presStyleIdx="2" presStyleCnt="4"/>
      <dgm:spPr/>
      <dgm:t>
        <a:bodyPr/>
        <a:lstStyle/>
        <a:p>
          <a:endParaRPr lang="es-MX"/>
        </a:p>
      </dgm:t>
    </dgm:pt>
    <dgm:pt modelId="{3AD61A6A-88C0-4462-971F-06592F4C7F78}" type="pres">
      <dgm:prSet presAssocID="{C0DC94F4-274D-43D9-8AE3-8E8D4C1CF82D}" presName="hierChild4" presStyleCnt="0"/>
      <dgm:spPr/>
      <dgm:t>
        <a:bodyPr/>
        <a:lstStyle/>
        <a:p>
          <a:endParaRPr lang="es-MX"/>
        </a:p>
      </dgm:t>
    </dgm:pt>
    <dgm:pt modelId="{BC865E36-7B9D-4FDC-94BD-24115B776D12}" type="pres">
      <dgm:prSet presAssocID="{1D09DD6F-36E3-462B-9BCA-C2543ED69ACA}" presName="Name37" presStyleLbl="parChTrans1D4" presStyleIdx="3" presStyleCnt="4"/>
      <dgm:spPr/>
      <dgm:t>
        <a:bodyPr/>
        <a:lstStyle/>
        <a:p>
          <a:endParaRPr lang="es-MX"/>
        </a:p>
      </dgm:t>
    </dgm:pt>
    <dgm:pt modelId="{2AF0D109-35B2-422E-A16A-CDD498F3EA2A}" type="pres">
      <dgm:prSet presAssocID="{97657967-8B93-4315-9781-7C5DDDB9A562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DAD6EA6F-ECBD-4653-96EC-C67349015129}" type="pres">
      <dgm:prSet presAssocID="{97657967-8B93-4315-9781-7C5DDDB9A562}" presName="rootComposite" presStyleCnt="0"/>
      <dgm:spPr/>
      <dgm:t>
        <a:bodyPr/>
        <a:lstStyle/>
        <a:p>
          <a:endParaRPr lang="es-MX"/>
        </a:p>
      </dgm:t>
    </dgm:pt>
    <dgm:pt modelId="{4B25169A-EEC5-48D4-8112-DF0A6ACBFDE7}" type="pres">
      <dgm:prSet presAssocID="{97657967-8B93-4315-9781-7C5DDDB9A562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D482778-ECD9-4A6D-BA8F-DAC2633C2EAE}" type="pres">
      <dgm:prSet presAssocID="{97657967-8B93-4315-9781-7C5DDDB9A562}" presName="rootConnector" presStyleLbl="node4" presStyleIdx="3" presStyleCnt="4"/>
      <dgm:spPr/>
      <dgm:t>
        <a:bodyPr/>
        <a:lstStyle/>
        <a:p>
          <a:endParaRPr lang="es-MX"/>
        </a:p>
      </dgm:t>
    </dgm:pt>
    <dgm:pt modelId="{6E41F697-7E8B-4B3F-A7F0-AAA0D632322A}" type="pres">
      <dgm:prSet presAssocID="{97657967-8B93-4315-9781-7C5DDDB9A562}" presName="hierChild4" presStyleCnt="0"/>
      <dgm:spPr/>
      <dgm:t>
        <a:bodyPr/>
        <a:lstStyle/>
        <a:p>
          <a:endParaRPr lang="es-MX"/>
        </a:p>
      </dgm:t>
    </dgm:pt>
    <dgm:pt modelId="{F699D4D8-975C-4E32-84CF-93C0C6464A2C}" type="pres">
      <dgm:prSet presAssocID="{97657967-8B93-4315-9781-7C5DDDB9A562}" presName="hierChild5" presStyleCnt="0"/>
      <dgm:spPr/>
      <dgm:t>
        <a:bodyPr/>
        <a:lstStyle/>
        <a:p>
          <a:endParaRPr lang="es-MX"/>
        </a:p>
      </dgm:t>
    </dgm:pt>
    <dgm:pt modelId="{58BF7E96-DF2D-4DD3-8EDF-E9E115C3744C}" type="pres">
      <dgm:prSet presAssocID="{C0DC94F4-274D-43D9-8AE3-8E8D4C1CF82D}" presName="hierChild5" presStyleCnt="0"/>
      <dgm:spPr/>
      <dgm:t>
        <a:bodyPr/>
        <a:lstStyle/>
        <a:p>
          <a:endParaRPr lang="es-MX"/>
        </a:p>
      </dgm:t>
    </dgm:pt>
    <dgm:pt modelId="{B2955861-1375-4EEB-AB39-29CCD41C1C47}" type="pres">
      <dgm:prSet presAssocID="{FE0F7BBD-3EA5-4A61-AF5E-4121FA83EAEF}" presName="hierChild5" presStyleCnt="0"/>
      <dgm:spPr/>
      <dgm:t>
        <a:bodyPr/>
        <a:lstStyle/>
        <a:p>
          <a:endParaRPr lang="es-MX"/>
        </a:p>
      </dgm:t>
    </dgm:pt>
    <dgm:pt modelId="{F6AB8080-0867-4C31-918C-B295AAC16888}" type="pres">
      <dgm:prSet presAssocID="{D182D49E-654D-4FD6-B995-5A318FDE763A}" presName="hierChild5" presStyleCnt="0"/>
      <dgm:spPr/>
      <dgm:t>
        <a:bodyPr/>
        <a:lstStyle/>
        <a:p>
          <a:endParaRPr lang="es-MX"/>
        </a:p>
      </dgm:t>
    </dgm:pt>
    <dgm:pt modelId="{3FBD2213-9C8B-47C9-A92D-5A6AD9192A72}" type="pres">
      <dgm:prSet presAssocID="{F7084333-B182-4CE9-89F5-86D4D60C7677}" presName="hierChild3" presStyleCnt="0"/>
      <dgm:spPr/>
      <dgm:t>
        <a:bodyPr/>
        <a:lstStyle/>
        <a:p>
          <a:endParaRPr lang="es-MX"/>
        </a:p>
      </dgm:t>
    </dgm:pt>
    <dgm:pt modelId="{487790A8-31AE-466E-89CF-8F63671A7CC6}" type="pres">
      <dgm:prSet presAssocID="{5B71CE0C-FE1E-43A9-9C6B-A947A336E9B0}" presName="Name111" presStyleLbl="parChTrans1D2" presStyleIdx="4" presStyleCnt="5"/>
      <dgm:spPr/>
      <dgm:t>
        <a:bodyPr/>
        <a:lstStyle/>
        <a:p>
          <a:endParaRPr lang="es-MX"/>
        </a:p>
      </dgm:t>
    </dgm:pt>
    <dgm:pt modelId="{E605F685-87BC-42C2-8CD2-70E8C0C4DE0D}" type="pres">
      <dgm:prSet presAssocID="{B0736E5D-CC61-466F-A0CF-6CCD6B15D8D7}" presName="hierRoot3" presStyleCnt="0">
        <dgm:presLayoutVars>
          <dgm:hierBranch val="init"/>
        </dgm:presLayoutVars>
      </dgm:prSet>
      <dgm:spPr/>
      <dgm:t>
        <a:bodyPr/>
        <a:lstStyle/>
        <a:p>
          <a:endParaRPr lang="es-MX"/>
        </a:p>
      </dgm:t>
    </dgm:pt>
    <dgm:pt modelId="{D475C261-7B0C-4D80-8B34-F03F469EA255}" type="pres">
      <dgm:prSet presAssocID="{B0736E5D-CC61-466F-A0CF-6CCD6B15D8D7}" presName="rootComposite3" presStyleCnt="0"/>
      <dgm:spPr/>
      <dgm:t>
        <a:bodyPr/>
        <a:lstStyle/>
        <a:p>
          <a:endParaRPr lang="es-MX"/>
        </a:p>
      </dgm:t>
    </dgm:pt>
    <dgm:pt modelId="{7A271855-D4C8-4699-8C5F-6567A54BAFB1}" type="pres">
      <dgm:prSet presAssocID="{B0736E5D-CC61-466F-A0CF-6CCD6B15D8D7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765CB48-1E55-46DA-A8D7-7577C3624B4E}" type="pres">
      <dgm:prSet presAssocID="{B0736E5D-CC61-466F-A0CF-6CCD6B15D8D7}" presName="rootConnector3" presStyleLbl="asst1" presStyleIdx="0" presStyleCnt="1"/>
      <dgm:spPr/>
      <dgm:t>
        <a:bodyPr/>
        <a:lstStyle/>
        <a:p>
          <a:endParaRPr lang="es-MX"/>
        </a:p>
      </dgm:t>
    </dgm:pt>
    <dgm:pt modelId="{22BA324B-C8E6-4285-B998-D670676AACEA}" type="pres">
      <dgm:prSet presAssocID="{B0736E5D-CC61-466F-A0CF-6CCD6B15D8D7}" presName="hierChild6" presStyleCnt="0"/>
      <dgm:spPr/>
      <dgm:t>
        <a:bodyPr/>
        <a:lstStyle/>
        <a:p>
          <a:endParaRPr lang="es-MX"/>
        </a:p>
      </dgm:t>
    </dgm:pt>
    <dgm:pt modelId="{2297F3FA-3605-4AE2-97FD-DE4885CC1299}" type="pres">
      <dgm:prSet presAssocID="{B0736E5D-CC61-466F-A0CF-6CCD6B15D8D7}" presName="hierChild7" presStyleCnt="0"/>
      <dgm:spPr/>
      <dgm:t>
        <a:bodyPr/>
        <a:lstStyle/>
        <a:p>
          <a:endParaRPr lang="es-MX"/>
        </a:p>
      </dgm:t>
    </dgm:pt>
  </dgm:ptLst>
  <dgm:cxnLst>
    <dgm:cxn modelId="{FAF6D3BB-29E3-4763-8BC9-A151343EBA6D}" type="presOf" srcId="{C325B2EF-B9B7-4A01-9A01-5925BA3E636D}" destId="{2943A42B-B9C9-429D-B8FA-5DE87E2C3E5D}" srcOrd="1" destOrd="0" presId="urn:microsoft.com/office/officeart/2005/8/layout/orgChart1"/>
    <dgm:cxn modelId="{4142EBA9-2954-45F3-A07D-C7D0C9E812B8}" type="presOf" srcId="{979399A8-AC14-4F4B-AED8-460C41AEBF53}" destId="{086A4990-461B-4962-8700-4BBF0E7C1F25}" srcOrd="0" destOrd="0" presId="urn:microsoft.com/office/officeart/2005/8/layout/orgChart1"/>
    <dgm:cxn modelId="{B782DBA1-214C-4C57-BD2D-E9E3F8F17200}" type="presOf" srcId="{B0736E5D-CC61-466F-A0CF-6CCD6B15D8D7}" destId="{7A271855-D4C8-4699-8C5F-6567A54BAFB1}" srcOrd="0" destOrd="0" presId="urn:microsoft.com/office/officeart/2005/8/layout/orgChart1"/>
    <dgm:cxn modelId="{7364A899-0AE7-4120-88D9-D4D776AEDE6C}" type="presOf" srcId="{C65E5146-05BB-448A-8AC9-5D29CE5BEC0C}" destId="{ECA844D0-2CA4-4054-A56B-C6402A46A1DA}" srcOrd="0" destOrd="0" presId="urn:microsoft.com/office/officeart/2005/8/layout/orgChart1"/>
    <dgm:cxn modelId="{3B3B614E-8149-48CF-B2D3-5351AD81A7B2}" type="presOf" srcId="{D182D49E-654D-4FD6-B995-5A318FDE763A}" destId="{17A81BDD-6D4D-4A65-91B1-5CECB620663C}" srcOrd="0" destOrd="0" presId="urn:microsoft.com/office/officeart/2005/8/layout/orgChart1"/>
    <dgm:cxn modelId="{ADB3FCCE-E016-4426-AB38-0F8E667042E4}" type="presOf" srcId="{705284D5-4091-4FB7-86DD-4B8FAE86CC02}" destId="{DBFFD366-35CD-4E74-881D-8A5A3AAB2913}" srcOrd="0" destOrd="0" presId="urn:microsoft.com/office/officeart/2005/8/layout/orgChart1"/>
    <dgm:cxn modelId="{D633BE5C-7DFE-46FA-AD70-81FD7862BB29}" type="presOf" srcId="{CDD0445D-4944-4CFF-941F-CED2927CE3F7}" destId="{E0DF8552-FCAF-4515-AECF-E0CC2721BD9A}" srcOrd="0" destOrd="0" presId="urn:microsoft.com/office/officeart/2005/8/layout/orgChart1"/>
    <dgm:cxn modelId="{69485D5A-0D0D-46DA-830B-4A78EB4FDDB1}" type="presOf" srcId="{2EB1E2C9-B405-40E9-A6E6-1FD789C4F652}" destId="{1BD4C0DF-C83C-487A-BF21-B51F3F9037DF}" srcOrd="0" destOrd="0" presId="urn:microsoft.com/office/officeart/2005/8/layout/orgChart1"/>
    <dgm:cxn modelId="{BA5CB318-0D6B-4A0C-B2FB-DD9022632A9E}" srcId="{F7084333-B182-4CE9-89F5-86D4D60C7677}" destId="{D182D49E-654D-4FD6-B995-5A318FDE763A}" srcOrd="4" destOrd="0" parTransId="{74CB64C3-C000-478F-B3F3-3B029EE7CF13}" sibTransId="{11D6B824-A0EF-45BE-B6BA-5B86570765D1}"/>
    <dgm:cxn modelId="{26F3C8DA-B2A7-4788-8FAC-8236F6E7DF9E}" type="presOf" srcId="{979399A8-AC14-4F4B-AED8-460C41AEBF53}" destId="{EA27E13B-6F57-405E-BDE5-37543C08AC75}" srcOrd="1" destOrd="0" presId="urn:microsoft.com/office/officeart/2005/8/layout/orgChart1"/>
    <dgm:cxn modelId="{5629B804-4A0A-4E87-925D-10CBF547D107}" type="presOf" srcId="{705284D5-4091-4FB7-86DD-4B8FAE86CC02}" destId="{BB57260C-8252-4058-B014-2C67977995AE}" srcOrd="1" destOrd="0" presId="urn:microsoft.com/office/officeart/2005/8/layout/orgChart1"/>
    <dgm:cxn modelId="{B8B2AE1E-E46B-4854-AB14-DF14941E1A41}" type="presOf" srcId="{C325B2EF-B9B7-4A01-9A01-5925BA3E636D}" destId="{C26E96D2-3DE0-4E4E-9477-0B24845A5925}" srcOrd="0" destOrd="0" presId="urn:microsoft.com/office/officeart/2005/8/layout/orgChart1"/>
    <dgm:cxn modelId="{4B544B38-AE94-428B-9974-CF582FEB7A59}" type="presOf" srcId="{C05496E8-CC15-444D-BF2C-462A86B59E2F}" destId="{E39A2371-EE48-4B37-A38A-A6BC53E07C71}" srcOrd="0" destOrd="0" presId="urn:microsoft.com/office/officeart/2005/8/layout/orgChart1"/>
    <dgm:cxn modelId="{07B86ECB-8406-4A0A-9996-485C4D92ED76}" type="presOf" srcId="{D182D49E-654D-4FD6-B995-5A318FDE763A}" destId="{BB3111C7-D515-4B9A-8B24-F8855F592D7C}" srcOrd="1" destOrd="0" presId="urn:microsoft.com/office/officeart/2005/8/layout/orgChart1"/>
    <dgm:cxn modelId="{43FB7112-0644-422D-A10A-09B505ABC095}" srcId="{D182D49E-654D-4FD6-B995-5A318FDE763A}" destId="{FE0F7BBD-3EA5-4A61-AF5E-4121FA83EAEF}" srcOrd="0" destOrd="0" parTransId="{2EB1E2C9-B405-40E9-A6E6-1FD789C4F652}" sibTransId="{6D1C6019-F461-46E2-931D-657A1A88A5FD}"/>
    <dgm:cxn modelId="{093741EC-58F4-4825-A7FF-409312FC832B}" srcId="{705284D5-4091-4FB7-86DD-4B8FAE86CC02}" destId="{C65E5146-05BB-448A-8AC9-5D29CE5BEC0C}" srcOrd="0" destOrd="0" parTransId="{933C7DEA-220A-458C-9C7C-E6986C2B0F19}" sibTransId="{3787D5EA-6234-4D8D-B7EB-54BC6E825F45}"/>
    <dgm:cxn modelId="{F8A1869D-DE13-4863-963D-C3A97E6701B7}" type="presOf" srcId="{C6514269-5050-4C1F-A31E-EBB131232852}" destId="{FCAC222C-5BBB-4929-83E9-7234FA47CDBC}" srcOrd="0" destOrd="0" presId="urn:microsoft.com/office/officeart/2005/8/layout/orgChart1"/>
    <dgm:cxn modelId="{31A8581D-43ED-4F7A-A5EC-447657CD286D}" type="presOf" srcId="{C0DC94F4-274D-43D9-8AE3-8E8D4C1CF82D}" destId="{95C16A82-912A-47D2-AC74-1246C422F462}" srcOrd="1" destOrd="0" presId="urn:microsoft.com/office/officeart/2005/8/layout/orgChart1"/>
    <dgm:cxn modelId="{3F5A190B-91F6-41A0-A185-D541D7B0E6E1}" srcId="{FE0F7BBD-3EA5-4A61-AF5E-4121FA83EAEF}" destId="{C0DC94F4-274D-43D9-8AE3-8E8D4C1CF82D}" srcOrd="0" destOrd="0" parTransId="{20E80CC2-964E-4BAB-94BB-F7CBBF3D2874}" sibTransId="{49740726-C217-4AF7-B78B-505E42949E18}"/>
    <dgm:cxn modelId="{092A6FB1-5910-4004-9E83-78C1B73D4E27}" type="presOf" srcId="{C0DC94F4-274D-43D9-8AE3-8E8D4C1CF82D}" destId="{D195BF38-1195-4C1D-97B7-B70C428C4E36}" srcOrd="0" destOrd="0" presId="urn:microsoft.com/office/officeart/2005/8/layout/orgChart1"/>
    <dgm:cxn modelId="{7872D5BE-69E8-49AE-B7C7-71B4092750A8}" type="presOf" srcId="{74CB64C3-C000-478F-B3F3-3B029EE7CF13}" destId="{25676682-5BC6-465B-A4A8-B194A20BF9C4}" srcOrd="0" destOrd="0" presId="urn:microsoft.com/office/officeart/2005/8/layout/orgChart1"/>
    <dgm:cxn modelId="{0DB6B579-B0CF-44E9-A392-09E8DAA14FC1}" type="presOf" srcId="{FE0F7BBD-3EA5-4A61-AF5E-4121FA83EAEF}" destId="{1F8B5A1E-8DAC-4203-A823-56AD2C9F38C1}" srcOrd="0" destOrd="0" presId="urn:microsoft.com/office/officeart/2005/8/layout/orgChart1"/>
    <dgm:cxn modelId="{63BEF652-3C69-493B-8A53-B0C26A2F849C}" type="presOf" srcId="{C65E5146-05BB-448A-8AC9-5D29CE5BEC0C}" destId="{669ED24F-28C3-4185-B63C-290291FD287E}" srcOrd="1" destOrd="0" presId="urn:microsoft.com/office/officeart/2005/8/layout/orgChart1"/>
    <dgm:cxn modelId="{D9E87EBA-9AAB-49E4-9563-516D3D2EF4CE}" srcId="{C05496E8-CC15-444D-BF2C-462A86B59E2F}" destId="{F7084333-B182-4CE9-89F5-86D4D60C7677}" srcOrd="0" destOrd="0" parTransId="{951AAFED-8B1C-4950-A54E-2CDED8ED5101}" sibTransId="{F73C9257-03B1-4155-A31A-475E4219B4C2}"/>
    <dgm:cxn modelId="{EC6ECE60-CE7F-4FA1-BB56-AC566C860454}" type="presOf" srcId="{840DAFC7-F6D3-4340-B83F-D610993D188A}" destId="{DBE75EED-C363-4A91-BFB3-24A5D6CE51C6}" srcOrd="0" destOrd="0" presId="urn:microsoft.com/office/officeart/2005/8/layout/orgChart1"/>
    <dgm:cxn modelId="{33C627A8-5DC4-4E64-9A55-89B626A84346}" type="presOf" srcId="{97657967-8B93-4315-9781-7C5DDDB9A562}" destId="{4B25169A-EEC5-48D4-8112-DF0A6ACBFDE7}" srcOrd="0" destOrd="0" presId="urn:microsoft.com/office/officeart/2005/8/layout/orgChart1"/>
    <dgm:cxn modelId="{4E6ACF80-3868-4224-B008-A42056C3AF56}" type="presOf" srcId="{CDD0445D-4944-4CFF-941F-CED2927CE3F7}" destId="{B8CAECDA-A921-4DDE-8424-D116B7E47D86}" srcOrd="1" destOrd="0" presId="urn:microsoft.com/office/officeart/2005/8/layout/orgChart1"/>
    <dgm:cxn modelId="{728D74BD-962C-4BD3-9759-CEEC84D8B563}" type="presOf" srcId="{5B71CE0C-FE1E-43A9-9C6B-A947A336E9B0}" destId="{487790A8-31AE-466E-89CF-8F63671A7CC6}" srcOrd="0" destOrd="0" presId="urn:microsoft.com/office/officeart/2005/8/layout/orgChart1"/>
    <dgm:cxn modelId="{E8BAFD06-4427-448B-AF6D-1F7F5B2E5174}" srcId="{C65E5146-05BB-448A-8AC9-5D29CE5BEC0C}" destId="{979399A8-AC14-4F4B-AED8-460C41AEBF53}" srcOrd="0" destOrd="0" parTransId="{E0FF0CBF-53C3-4683-8F01-BD67034AF88A}" sibTransId="{EE4162D4-4BF2-44AE-B845-3507647408A8}"/>
    <dgm:cxn modelId="{C1E75E55-FE25-464C-AD55-692395C4DACB}" type="presOf" srcId="{840DAFC7-F6D3-4340-B83F-D610993D188A}" destId="{FD401246-3940-4C8D-990E-3ED5C0EBFBA3}" srcOrd="1" destOrd="0" presId="urn:microsoft.com/office/officeart/2005/8/layout/orgChart1"/>
    <dgm:cxn modelId="{8858FF6E-32C7-4414-836C-9DFBA772EC1D}" type="presOf" srcId="{FE0F7BBD-3EA5-4A61-AF5E-4121FA83EAEF}" destId="{D78A8293-0C9D-46E2-992A-3569AC66A7A3}" srcOrd="1" destOrd="0" presId="urn:microsoft.com/office/officeart/2005/8/layout/orgChart1"/>
    <dgm:cxn modelId="{1453E940-CE7B-4F18-806F-22E0C4D158A3}" type="presOf" srcId="{0116BE76-B61D-49AC-A890-5541A19D5A2E}" destId="{F8774017-DB66-449C-8F86-C3F009686561}" srcOrd="0" destOrd="0" presId="urn:microsoft.com/office/officeart/2005/8/layout/orgChart1"/>
    <dgm:cxn modelId="{957E5F4F-306C-414D-956E-6A17708F3165}" type="presOf" srcId="{1D09DD6F-36E3-462B-9BCA-C2543ED69ACA}" destId="{BC865E36-7B9D-4FDC-94BD-24115B776D12}" srcOrd="0" destOrd="0" presId="urn:microsoft.com/office/officeart/2005/8/layout/orgChart1"/>
    <dgm:cxn modelId="{C3BDE05F-6E56-433C-92FC-DFAAF5E92EE5}" type="presOf" srcId="{BC91B114-4A12-4C4B-BA57-560C5C87F3C9}" destId="{C59136F8-F5C8-4196-8771-9678856A5904}" srcOrd="0" destOrd="0" presId="urn:microsoft.com/office/officeart/2005/8/layout/orgChart1"/>
    <dgm:cxn modelId="{7095916F-0F0F-4E82-A387-54D9DA54C5B0}" srcId="{840DAFC7-F6D3-4340-B83F-D610993D188A}" destId="{C325B2EF-B9B7-4A01-9A01-5925BA3E636D}" srcOrd="0" destOrd="0" parTransId="{A5AAE171-77E0-418D-9549-9A4738D8C3C0}" sibTransId="{9F4A1292-2409-46D1-A6F0-4DAA74077C69}"/>
    <dgm:cxn modelId="{B7FE798C-77CF-4726-B171-99D292C8AE6E}" type="presOf" srcId="{B0736E5D-CC61-466F-A0CF-6CCD6B15D8D7}" destId="{F765CB48-1E55-46DA-A8D7-7577C3624B4E}" srcOrd="1" destOrd="0" presId="urn:microsoft.com/office/officeart/2005/8/layout/orgChart1"/>
    <dgm:cxn modelId="{28FC70A8-84F1-4E1A-8950-DC7F6D8F3FD1}" type="presOf" srcId="{F7084333-B182-4CE9-89F5-86D4D60C7677}" destId="{3BDC1BE9-66B9-4D02-9EC5-F98C9F87DCDE}" srcOrd="1" destOrd="0" presId="urn:microsoft.com/office/officeart/2005/8/layout/orgChart1"/>
    <dgm:cxn modelId="{A837C3F9-8601-46DE-9DB1-129D0F526922}" srcId="{C0DC94F4-274D-43D9-8AE3-8E8D4C1CF82D}" destId="{97657967-8B93-4315-9781-7C5DDDB9A562}" srcOrd="0" destOrd="0" parTransId="{1D09DD6F-36E3-462B-9BCA-C2543ED69ACA}" sibTransId="{AF47BD55-ED8A-4F1C-8558-2BF6D9160E07}"/>
    <dgm:cxn modelId="{51BE9264-651C-41AD-A486-A341118D8E78}" type="presOf" srcId="{F7084333-B182-4CE9-89F5-86D4D60C7677}" destId="{8CBE4444-59B6-47C4-AD05-545416BBF546}" srcOrd="0" destOrd="0" presId="urn:microsoft.com/office/officeart/2005/8/layout/orgChart1"/>
    <dgm:cxn modelId="{DF67D5FF-6D52-45F9-8A7F-9799DB66172B}" type="presOf" srcId="{C6514269-5050-4C1F-A31E-EBB131232852}" destId="{ABAC2CD7-0A79-4C38-BFC9-781EA4217B39}" srcOrd="1" destOrd="0" presId="urn:microsoft.com/office/officeart/2005/8/layout/orgChart1"/>
    <dgm:cxn modelId="{EFE97E9B-6C9C-42C0-9087-D7844BA2E950}" type="presOf" srcId="{20E80CC2-964E-4BAB-94BB-F7CBBF3D2874}" destId="{08EFFF39-AC91-42B5-A619-63D4A87E6C33}" srcOrd="0" destOrd="0" presId="urn:microsoft.com/office/officeart/2005/8/layout/orgChart1"/>
    <dgm:cxn modelId="{E833A8B3-C7F7-4A27-82DC-83335F1EEF77}" type="presOf" srcId="{97657967-8B93-4315-9781-7C5DDDB9A562}" destId="{5D482778-ECD9-4A6D-BA8F-DAC2633C2EAE}" srcOrd="1" destOrd="0" presId="urn:microsoft.com/office/officeart/2005/8/layout/orgChart1"/>
    <dgm:cxn modelId="{62DCDDAE-BCE4-4E05-8CA6-C5C75AE1400F}" type="presOf" srcId="{27155FC2-9D39-47CF-A6B1-F8FA34B1C619}" destId="{4230EF42-1611-47FD-8ABB-5E21C1406BF6}" srcOrd="0" destOrd="0" presId="urn:microsoft.com/office/officeart/2005/8/layout/orgChart1"/>
    <dgm:cxn modelId="{F30E9C5C-17B6-4891-B332-ECD7FA710DC9}" srcId="{F7084333-B182-4CE9-89F5-86D4D60C7677}" destId="{C6514269-5050-4C1F-A31E-EBB131232852}" srcOrd="2" destOrd="0" parTransId="{0116BE76-B61D-49AC-A890-5541A19D5A2E}" sibTransId="{8B483610-FBE9-4E5B-A06A-19CF45D15BAB}"/>
    <dgm:cxn modelId="{7258F9A2-253B-4BA0-B9A7-61FC69CCB660}" srcId="{F7084333-B182-4CE9-89F5-86D4D60C7677}" destId="{B0736E5D-CC61-466F-A0CF-6CCD6B15D8D7}" srcOrd="0" destOrd="0" parTransId="{5B71CE0C-FE1E-43A9-9C6B-A947A336E9B0}" sibTransId="{0B4A2B8B-5CE3-4EAA-9868-863D24F6D7D2}"/>
    <dgm:cxn modelId="{55F5572C-E7FE-47A7-8361-44ADB8E21DF5}" srcId="{F7084333-B182-4CE9-89F5-86D4D60C7677}" destId="{705284D5-4091-4FB7-86DD-4B8FAE86CC02}" srcOrd="3" destOrd="0" parTransId="{BB0A66C4-B9EA-486D-8658-E06CE1A53537}" sibTransId="{EA11067F-9788-487D-9AE3-A512518C5AAA}"/>
    <dgm:cxn modelId="{8C8AC900-CF50-4BD6-8436-BD6FC3F87FEC}" srcId="{C6514269-5050-4C1F-A31E-EBB131232852}" destId="{840DAFC7-F6D3-4340-B83F-D610993D188A}" srcOrd="0" destOrd="0" parTransId="{BC91B114-4A12-4C4B-BA57-560C5C87F3C9}" sibTransId="{F0966BD5-F25F-461B-81B1-59DD6F399F85}"/>
    <dgm:cxn modelId="{EBE8878D-A492-4F2B-AD9A-A134AA9847E0}" type="presOf" srcId="{933C7DEA-220A-458C-9C7C-E6986C2B0F19}" destId="{01071758-3E0B-4BE6-90D8-4A1D330085E0}" srcOrd="0" destOrd="0" presId="urn:microsoft.com/office/officeart/2005/8/layout/orgChart1"/>
    <dgm:cxn modelId="{AB4596EF-5CD3-4F13-9BFB-F1632F636A60}" srcId="{F7084333-B182-4CE9-89F5-86D4D60C7677}" destId="{CDD0445D-4944-4CFF-941F-CED2927CE3F7}" srcOrd="1" destOrd="0" parTransId="{27155FC2-9D39-47CF-A6B1-F8FA34B1C619}" sibTransId="{C7175E11-52B1-44A2-8739-4DC06D4B7D5F}"/>
    <dgm:cxn modelId="{5FC2B1A7-53CB-4740-9D2C-AA27DA87A5A9}" type="presOf" srcId="{A5AAE171-77E0-418D-9549-9A4738D8C3C0}" destId="{C74D0045-780A-4169-ABDA-945E6E1DDA5F}" srcOrd="0" destOrd="0" presId="urn:microsoft.com/office/officeart/2005/8/layout/orgChart1"/>
    <dgm:cxn modelId="{0A35E12C-8513-49AE-B38C-BA788A352756}" type="presOf" srcId="{BB0A66C4-B9EA-486D-8658-E06CE1A53537}" destId="{D0E103F9-2782-4719-A955-B53754BF6474}" srcOrd="0" destOrd="0" presId="urn:microsoft.com/office/officeart/2005/8/layout/orgChart1"/>
    <dgm:cxn modelId="{4854E7C8-DDDD-4D49-9F13-DF8681A3CA62}" type="presOf" srcId="{E0FF0CBF-53C3-4683-8F01-BD67034AF88A}" destId="{517AB45F-5E8D-46D8-A683-181CC7DD0BB5}" srcOrd="0" destOrd="0" presId="urn:microsoft.com/office/officeart/2005/8/layout/orgChart1"/>
    <dgm:cxn modelId="{C72002F0-3911-4115-A79C-18C463CFB0A7}" type="presParOf" srcId="{E39A2371-EE48-4B37-A38A-A6BC53E07C71}" destId="{CD0FF523-13CC-47A8-B5A0-E8395E0C71FF}" srcOrd="0" destOrd="0" presId="urn:microsoft.com/office/officeart/2005/8/layout/orgChart1"/>
    <dgm:cxn modelId="{26AE77B3-99A8-4A4A-A675-832C2BFC2840}" type="presParOf" srcId="{CD0FF523-13CC-47A8-B5A0-E8395E0C71FF}" destId="{2C63F895-7254-4F52-B38F-EBAD97F49A13}" srcOrd="0" destOrd="0" presId="urn:microsoft.com/office/officeart/2005/8/layout/orgChart1"/>
    <dgm:cxn modelId="{D882D487-D4D1-4596-B053-C36BCBB3BE17}" type="presParOf" srcId="{2C63F895-7254-4F52-B38F-EBAD97F49A13}" destId="{8CBE4444-59B6-47C4-AD05-545416BBF546}" srcOrd="0" destOrd="0" presId="urn:microsoft.com/office/officeart/2005/8/layout/orgChart1"/>
    <dgm:cxn modelId="{DC126C46-52E8-48FB-B1E7-5EF478FBEBC5}" type="presParOf" srcId="{2C63F895-7254-4F52-B38F-EBAD97F49A13}" destId="{3BDC1BE9-66B9-4D02-9EC5-F98C9F87DCDE}" srcOrd="1" destOrd="0" presId="urn:microsoft.com/office/officeart/2005/8/layout/orgChart1"/>
    <dgm:cxn modelId="{CA563FF5-BA90-49E1-8CDE-4F507E485D07}" type="presParOf" srcId="{CD0FF523-13CC-47A8-B5A0-E8395E0C71FF}" destId="{3077556F-65F7-468A-A6ED-2E1A51564911}" srcOrd="1" destOrd="0" presId="urn:microsoft.com/office/officeart/2005/8/layout/orgChart1"/>
    <dgm:cxn modelId="{DAC02539-1503-4E89-A486-3625F9BC4F43}" type="presParOf" srcId="{3077556F-65F7-468A-A6ED-2E1A51564911}" destId="{4230EF42-1611-47FD-8ABB-5E21C1406BF6}" srcOrd="0" destOrd="0" presId="urn:microsoft.com/office/officeart/2005/8/layout/orgChart1"/>
    <dgm:cxn modelId="{A9837108-50E6-41BF-9173-6C8ECD4D4D6B}" type="presParOf" srcId="{3077556F-65F7-468A-A6ED-2E1A51564911}" destId="{B2A1ECF0-A65F-45D0-B499-ED010C022191}" srcOrd="1" destOrd="0" presId="urn:microsoft.com/office/officeart/2005/8/layout/orgChart1"/>
    <dgm:cxn modelId="{0C95E78D-0B27-4136-89D8-AEC160807328}" type="presParOf" srcId="{B2A1ECF0-A65F-45D0-B499-ED010C022191}" destId="{D5220F36-4A3C-4594-AB11-DB5B701BC923}" srcOrd="0" destOrd="0" presId="urn:microsoft.com/office/officeart/2005/8/layout/orgChart1"/>
    <dgm:cxn modelId="{D1947B98-5A5E-4DCD-88CD-F2929B481369}" type="presParOf" srcId="{D5220F36-4A3C-4594-AB11-DB5B701BC923}" destId="{E0DF8552-FCAF-4515-AECF-E0CC2721BD9A}" srcOrd="0" destOrd="0" presId="urn:microsoft.com/office/officeart/2005/8/layout/orgChart1"/>
    <dgm:cxn modelId="{C8E7B518-60DC-4EF6-85C2-BB5FE90B5749}" type="presParOf" srcId="{D5220F36-4A3C-4594-AB11-DB5B701BC923}" destId="{B8CAECDA-A921-4DDE-8424-D116B7E47D86}" srcOrd="1" destOrd="0" presId="urn:microsoft.com/office/officeart/2005/8/layout/orgChart1"/>
    <dgm:cxn modelId="{69592211-F61A-4A7F-BC4F-176197574E07}" type="presParOf" srcId="{B2A1ECF0-A65F-45D0-B499-ED010C022191}" destId="{B5DBD0CB-B93E-4562-966C-8EE82C71B7BB}" srcOrd="1" destOrd="0" presId="urn:microsoft.com/office/officeart/2005/8/layout/orgChart1"/>
    <dgm:cxn modelId="{4B17063C-8E66-42C5-B5AD-02B0CDD817D9}" type="presParOf" srcId="{B2A1ECF0-A65F-45D0-B499-ED010C022191}" destId="{43B96DB8-934A-4D7E-9A0F-C5D54ED70721}" srcOrd="2" destOrd="0" presId="urn:microsoft.com/office/officeart/2005/8/layout/orgChart1"/>
    <dgm:cxn modelId="{6C5FC2E7-FD4B-4815-87D4-F31D6738FB61}" type="presParOf" srcId="{3077556F-65F7-468A-A6ED-2E1A51564911}" destId="{F8774017-DB66-449C-8F86-C3F009686561}" srcOrd="2" destOrd="0" presId="urn:microsoft.com/office/officeart/2005/8/layout/orgChart1"/>
    <dgm:cxn modelId="{31424FF6-4BCB-4FEB-B443-01EDF8D4EF86}" type="presParOf" srcId="{3077556F-65F7-468A-A6ED-2E1A51564911}" destId="{2B8AFD09-41F2-401D-88BB-9CC1E96A101A}" srcOrd="3" destOrd="0" presId="urn:microsoft.com/office/officeart/2005/8/layout/orgChart1"/>
    <dgm:cxn modelId="{83EBF082-C6E6-427E-B259-43FF5EC9AD99}" type="presParOf" srcId="{2B8AFD09-41F2-401D-88BB-9CC1E96A101A}" destId="{FF01DE52-1EF8-43C3-9F5D-AEB8C63BDBEA}" srcOrd="0" destOrd="0" presId="urn:microsoft.com/office/officeart/2005/8/layout/orgChart1"/>
    <dgm:cxn modelId="{9B7B16DA-F202-4D0D-BA2D-EB8F166E3CF1}" type="presParOf" srcId="{FF01DE52-1EF8-43C3-9F5D-AEB8C63BDBEA}" destId="{FCAC222C-5BBB-4929-83E9-7234FA47CDBC}" srcOrd="0" destOrd="0" presId="urn:microsoft.com/office/officeart/2005/8/layout/orgChart1"/>
    <dgm:cxn modelId="{F45266AE-2F17-4FC1-85EE-04B832E8D6FA}" type="presParOf" srcId="{FF01DE52-1EF8-43C3-9F5D-AEB8C63BDBEA}" destId="{ABAC2CD7-0A79-4C38-BFC9-781EA4217B39}" srcOrd="1" destOrd="0" presId="urn:microsoft.com/office/officeart/2005/8/layout/orgChart1"/>
    <dgm:cxn modelId="{FD693061-6E8A-4295-9A0F-6BC1FF33DF2E}" type="presParOf" srcId="{2B8AFD09-41F2-401D-88BB-9CC1E96A101A}" destId="{484483AE-4A19-4ECE-82B1-F884EFE57706}" srcOrd="1" destOrd="0" presId="urn:microsoft.com/office/officeart/2005/8/layout/orgChart1"/>
    <dgm:cxn modelId="{003DE561-C1B7-44D4-B84B-039E52503798}" type="presParOf" srcId="{484483AE-4A19-4ECE-82B1-F884EFE57706}" destId="{C59136F8-F5C8-4196-8771-9678856A5904}" srcOrd="0" destOrd="0" presId="urn:microsoft.com/office/officeart/2005/8/layout/orgChart1"/>
    <dgm:cxn modelId="{CBC50F47-0CB9-4784-A98C-4BDFE7CD0CEE}" type="presParOf" srcId="{484483AE-4A19-4ECE-82B1-F884EFE57706}" destId="{824B046F-04AD-421D-B9FA-E8310B112B44}" srcOrd="1" destOrd="0" presId="urn:microsoft.com/office/officeart/2005/8/layout/orgChart1"/>
    <dgm:cxn modelId="{E14680FD-CEFF-482B-8D0F-27A755CC2E7A}" type="presParOf" srcId="{824B046F-04AD-421D-B9FA-E8310B112B44}" destId="{7F7A1FC6-313A-4F6F-B44E-34F17555F279}" srcOrd="0" destOrd="0" presId="urn:microsoft.com/office/officeart/2005/8/layout/orgChart1"/>
    <dgm:cxn modelId="{47EEE3E5-062E-423F-A290-2779279921FB}" type="presParOf" srcId="{7F7A1FC6-313A-4F6F-B44E-34F17555F279}" destId="{DBE75EED-C363-4A91-BFB3-24A5D6CE51C6}" srcOrd="0" destOrd="0" presId="urn:microsoft.com/office/officeart/2005/8/layout/orgChart1"/>
    <dgm:cxn modelId="{3D28227B-9398-4F30-A4BD-EABA3C27C324}" type="presParOf" srcId="{7F7A1FC6-313A-4F6F-B44E-34F17555F279}" destId="{FD401246-3940-4C8D-990E-3ED5C0EBFBA3}" srcOrd="1" destOrd="0" presId="urn:microsoft.com/office/officeart/2005/8/layout/orgChart1"/>
    <dgm:cxn modelId="{A0B9F8EF-1EC5-4A36-924F-3ED3B5A26884}" type="presParOf" srcId="{824B046F-04AD-421D-B9FA-E8310B112B44}" destId="{6265EBE8-E2A2-477A-A4DF-8B9AF6BD9A54}" srcOrd="1" destOrd="0" presId="urn:microsoft.com/office/officeart/2005/8/layout/orgChart1"/>
    <dgm:cxn modelId="{968C6DF9-F367-45CA-8778-1DD21BA96A04}" type="presParOf" srcId="{6265EBE8-E2A2-477A-A4DF-8B9AF6BD9A54}" destId="{C74D0045-780A-4169-ABDA-945E6E1DDA5F}" srcOrd="0" destOrd="0" presId="urn:microsoft.com/office/officeart/2005/8/layout/orgChart1"/>
    <dgm:cxn modelId="{C8145623-612A-47DF-B284-3D27D77FA3EE}" type="presParOf" srcId="{6265EBE8-E2A2-477A-A4DF-8B9AF6BD9A54}" destId="{AE9BF23D-A2B4-4FD6-9846-E612BB66155C}" srcOrd="1" destOrd="0" presId="urn:microsoft.com/office/officeart/2005/8/layout/orgChart1"/>
    <dgm:cxn modelId="{61CE7FD4-0E27-4745-B20D-1AD46CF4E998}" type="presParOf" srcId="{AE9BF23D-A2B4-4FD6-9846-E612BB66155C}" destId="{8788ABBC-B2E1-4366-B70A-D9CC2BD520BC}" srcOrd="0" destOrd="0" presId="urn:microsoft.com/office/officeart/2005/8/layout/orgChart1"/>
    <dgm:cxn modelId="{64919363-7959-4343-8A38-0D13E3870FE2}" type="presParOf" srcId="{8788ABBC-B2E1-4366-B70A-D9CC2BD520BC}" destId="{C26E96D2-3DE0-4E4E-9477-0B24845A5925}" srcOrd="0" destOrd="0" presId="urn:microsoft.com/office/officeart/2005/8/layout/orgChart1"/>
    <dgm:cxn modelId="{CFE7C88F-449E-441C-BD57-9EF2DBCB53B1}" type="presParOf" srcId="{8788ABBC-B2E1-4366-B70A-D9CC2BD520BC}" destId="{2943A42B-B9C9-429D-B8FA-5DE87E2C3E5D}" srcOrd="1" destOrd="0" presId="urn:microsoft.com/office/officeart/2005/8/layout/orgChart1"/>
    <dgm:cxn modelId="{DF4B6212-FD63-4CB5-9798-F54FC2CA2A2F}" type="presParOf" srcId="{AE9BF23D-A2B4-4FD6-9846-E612BB66155C}" destId="{1A5657B1-3356-45E2-B8D7-1DB1C849BCAC}" srcOrd="1" destOrd="0" presId="urn:microsoft.com/office/officeart/2005/8/layout/orgChart1"/>
    <dgm:cxn modelId="{76DC8593-678F-4663-8136-23B02BE7136E}" type="presParOf" srcId="{AE9BF23D-A2B4-4FD6-9846-E612BB66155C}" destId="{94B6BBA9-7EB7-4398-9FA0-7679FAF63F14}" srcOrd="2" destOrd="0" presId="urn:microsoft.com/office/officeart/2005/8/layout/orgChart1"/>
    <dgm:cxn modelId="{AAEE4F3F-BF55-42B0-8E99-B480101CC08F}" type="presParOf" srcId="{824B046F-04AD-421D-B9FA-E8310B112B44}" destId="{CF1224E1-7DE0-4752-B5AC-F3DA7A732FF4}" srcOrd="2" destOrd="0" presId="urn:microsoft.com/office/officeart/2005/8/layout/orgChart1"/>
    <dgm:cxn modelId="{535BD91D-1575-4ECA-A590-092435BC503E}" type="presParOf" srcId="{2B8AFD09-41F2-401D-88BB-9CC1E96A101A}" destId="{C9FF6A38-2D8C-44FB-AE33-D8360D4E61E9}" srcOrd="2" destOrd="0" presId="urn:microsoft.com/office/officeart/2005/8/layout/orgChart1"/>
    <dgm:cxn modelId="{5E26D938-C310-4A5A-A074-4DCF30AD5CB5}" type="presParOf" srcId="{3077556F-65F7-468A-A6ED-2E1A51564911}" destId="{D0E103F9-2782-4719-A955-B53754BF6474}" srcOrd="4" destOrd="0" presId="urn:microsoft.com/office/officeart/2005/8/layout/orgChart1"/>
    <dgm:cxn modelId="{DCFB3AB6-C667-4C5E-9BAB-4368FDB243C9}" type="presParOf" srcId="{3077556F-65F7-468A-A6ED-2E1A51564911}" destId="{0E7E3294-F8C4-4F3A-81A1-C6ACE43F0385}" srcOrd="5" destOrd="0" presId="urn:microsoft.com/office/officeart/2005/8/layout/orgChart1"/>
    <dgm:cxn modelId="{ED25DD68-EDAC-43B9-B550-9BE1CFA8E463}" type="presParOf" srcId="{0E7E3294-F8C4-4F3A-81A1-C6ACE43F0385}" destId="{22DDF436-69EB-414D-83C4-4CCA9C5EC65D}" srcOrd="0" destOrd="0" presId="urn:microsoft.com/office/officeart/2005/8/layout/orgChart1"/>
    <dgm:cxn modelId="{AFB860E5-5C6F-4891-BE9C-0CC4EAFBFF11}" type="presParOf" srcId="{22DDF436-69EB-414D-83C4-4CCA9C5EC65D}" destId="{DBFFD366-35CD-4E74-881D-8A5A3AAB2913}" srcOrd="0" destOrd="0" presId="urn:microsoft.com/office/officeart/2005/8/layout/orgChart1"/>
    <dgm:cxn modelId="{2AFF5C8D-8909-4CAC-B41D-776241D295D0}" type="presParOf" srcId="{22DDF436-69EB-414D-83C4-4CCA9C5EC65D}" destId="{BB57260C-8252-4058-B014-2C67977995AE}" srcOrd="1" destOrd="0" presId="urn:microsoft.com/office/officeart/2005/8/layout/orgChart1"/>
    <dgm:cxn modelId="{4FB0F24D-23FD-45A4-B7E0-7C6D9EB92464}" type="presParOf" srcId="{0E7E3294-F8C4-4F3A-81A1-C6ACE43F0385}" destId="{1F61C854-7D49-4CBE-9BAD-62F81DBCFC50}" srcOrd="1" destOrd="0" presId="urn:microsoft.com/office/officeart/2005/8/layout/orgChart1"/>
    <dgm:cxn modelId="{6573D24A-58E1-4A2D-B54A-CDF61592058A}" type="presParOf" srcId="{1F61C854-7D49-4CBE-9BAD-62F81DBCFC50}" destId="{01071758-3E0B-4BE6-90D8-4A1D330085E0}" srcOrd="0" destOrd="0" presId="urn:microsoft.com/office/officeart/2005/8/layout/orgChart1"/>
    <dgm:cxn modelId="{C414A610-0753-4108-BE4E-C94DB6B66F6B}" type="presParOf" srcId="{1F61C854-7D49-4CBE-9BAD-62F81DBCFC50}" destId="{E4DF9FA7-9C26-464F-BD03-A2A55AB8F823}" srcOrd="1" destOrd="0" presId="urn:microsoft.com/office/officeart/2005/8/layout/orgChart1"/>
    <dgm:cxn modelId="{605C3A66-545B-4A0A-8ACB-E5F81C85237C}" type="presParOf" srcId="{E4DF9FA7-9C26-464F-BD03-A2A55AB8F823}" destId="{1619751F-E6F3-4A23-B646-432219D8EE91}" srcOrd="0" destOrd="0" presId="urn:microsoft.com/office/officeart/2005/8/layout/orgChart1"/>
    <dgm:cxn modelId="{BE91F150-F57D-4589-A4AA-4B2D873685E2}" type="presParOf" srcId="{1619751F-E6F3-4A23-B646-432219D8EE91}" destId="{ECA844D0-2CA4-4054-A56B-C6402A46A1DA}" srcOrd="0" destOrd="0" presId="urn:microsoft.com/office/officeart/2005/8/layout/orgChart1"/>
    <dgm:cxn modelId="{77170B17-5726-4F5E-AD98-EF55214BE303}" type="presParOf" srcId="{1619751F-E6F3-4A23-B646-432219D8EE91}" destId="{669ED24F-28C3-4185-B63C-290291FD287E}" srcOrd="1" destOrd="0" presId="urn:microsoft.com/office/officeart/2005/8/layout/orgChart1"/>
    <dgm:cxn modelId="{5681E723-4B27-4FEC-B416-2B1E80FE80FA}" type="presParOf" srcId="{E4DF9FA7-9C26-464F-BD03-A2A55AB8F823}" destId="{727CE692-D55D-4588-B82C-3F4E6BE217A4}" srcOrd="1" destOrd="0" presId="urn:microsoft.com/office/officeart/2005/8/layout/orgChart1"/>
    <dgm:cxn modelId="{496D6E0C-8E38-4B3A-9360-6754E823BB9D}" type="presParOf" srcId="{727CE692-D55D-4588-B82C-3F4E6BE217A4}" destId="{517AB45F-5E8D-46D8-A683-181CC7DD0BB5}" srcOrd="0" destOrd="0" presId="urn:microsoft.com/office/officeart/2005/8/layout/orgChart1"/>
    <dgm:cxn modelId="{88D656A7-0BFB-40FF-9D98-DBF4A6D9237C}" type="presParOf" srcId="{727CE692-D55D-4588-B82C-3F4E6BE217A4}" destId="{33E88A39-4D9A-4CAF-B1D5-410973D33958}" srcOrd="1" destOrd="0" presId="urn:microsoft.com/office/officeart/2005/8/layout/orgChart1"/>
    <dgm:cxn modelId="{26261150-3627-4688-9DD1-4C874BB0439E}" type="presParOf" srcId="{33E88A39-4D9A-4CAF-B1D5-410973D33958}" destId="{1BCA82AE-1473-424A-9691-75B85CAB84AE}" srcOrd="0" destOrd="0" presId="urn:microsoft.com/office/officeart/2005/8/layout/orgChart1"/>
    <dgm:cxn modelId="{597F5A5E-2AA4-4255-AAA5-7F4EEEC7076C}" type="presParOf" srcId="{1BCA82AE-1473-424A-9691-75B85CAB84AE}" destId="{086A4990-461B-4962-8700-4BBF0E7C1F25}" srcOrd="0" destOrd="0" presId="urn:microsoft.com/office/officeart/2005/8/layout/orgChart1"/>
    <dgm:cxn modelId="{A4F6D200-083D-4F73-AE43-F37F76FFF588}" type="presParOf" srcId="{1BCA82AE-1473-424A-9691-75B85CAB84AE}" destId="{EA27E13B-6F57-405E-BDE5-37543C08AC75}" srcOrd="1" destOrd="0" presId="urn:microsoft.com/office/officeart/2005/8/layout/orgChart1"/>
    <dgm:cxn modelId="{86E52991-9F1F-46C8-91E5-1362AC642F03}" type="presParOf" srcId="{33E88A39-4D9A-4CAF-B1D5-410973D33958}" destId="{32781121-1AC3-4DC9-8C0F-4DB63E08B512}" srcOrd="1" destOrd="0" presId="urn:microsoft.com/office/officeart/2005/8/layout/orgChart1"/>
    <dgm:cxn modelId="{92929B94-63DF-4254-ABA0-551727EB95B1}" type="presParOf" srcId="{33E88A39-4D9A-4CAF-B1D5-410973D33958}" destId="{A08754D9-E537-4665-B8F6-DD962E059923}" srcOrd="2" destOrd="0" presId="urn:microsoft.com/office/officeart/2005/8/layout/orgChart1"/>
    <dgm:cxn modelId="{62978778-9B23-4C93-BA66-7CACD6511C8E}" type="presParOf" srcId="{E4DF9FA7-9C26-464F-BD03-A2A55AB8F823}" destId="{0DDC77B6-CD51-4F35-936F-AB250AB7D7C2}" srcOrd="2" destOrd="0" presId="urn:microsoft.com/office/officeart/2005/8/layout/orgChart1"/>
    <dgm:cxn modelId="{DAB844D7-8619-478A-86EC-C0A7E88F7DC4}" type="presParOf" srcId="{0E7E3294-F8C4-4F3A-81A1-C6ACE43F0385}" destId="{9FC529B9-858B-4F59-9065-37B5784BFE3A}" srcOrd="2" destOrd="0" presId="urn:microsoft.com/office/officeart/2005/8/layout/orgChart1"/>
    <dgm:cxn modelId="{8F69C755-E935-4108-911C-71C3B60268C3}" type="presParOf" srcId="{3077556F-65F7-468A-A6ED-2E1A51564911}" destId="{25676682-5BC6-465B-A4A8-B194A20BF9C4}" srcOrd="6" destOrd="0" presId="urn:microsoft.com/office/officeart/2005/8/layout/orgChart1"/>
    <dgm:cxn modelId="{4D50C1FF-4067-4622-B17E-AF1AF6D40494}" type="presParOf" srcId="{3077556F-65F7-468A-A6ED-2E1A51564911}" destId="{890201BD-117F-44CC-8CA0-D5330D41F7E5}" srcOrd="7" destOrd="0" presId="urn:microsoft.com/office/officeart/2005/8/layout/orgChart1"/>
    <dgm:cxn modelId="{88159BE5-3140-425C-B477-D617CD4E8628}" type="presParOf" srcId="{890201BD-117F-44CC-8CA0-D5330D41F7E5}" destId="{9D3C1A3E-74A2-4611-B483-E9165FC430BE}" srcOrd="0" destOrd="0" presId="urn:microsoft.com/office/officeart/2005/8/layout/orgChart1"/>
    <dgm:cxn modelId="{4C113C45-F2B9-4EED-9850-51146E05EECF}" type="presParOf" srcId="{9D3C1A3E-74A2-4611-B483-E9165FC430BE}" destId="{17A81BDD-6D4D-4A65-91B1-5CECB620663C}" srcOrd="0" destOrd="0" presId="urn:microsoft.com/office/officeart/2005/8/layout/orgChart1"/>
    <dgm:cxn modelId="{EB15AA5A-9802-4C99-96B7-84B073648BC4}" type="presParOf" srcId="{9D3C1A3E-74A2-4611-B483-E9165FC430BE}" destId="{BB3111C7-D515-4B9A-8B24-F8855F592D7C}" srcOrd="1" destOrd="0" presId="urn:microsoft.com/office/officeart/2005/8/layout/orgChart1"/>
    <dgm:cxn modelId="{6867ADB5-C5E8-4E3C-A189-B8079D2BE689}" type="presParOf" srcId="{890201BD-117F-44CC-8CA0-D5330D41F7E5}" destId="{AA05E4A6-C278-4C00-8D81-3AED3A844F0C}" srcOrd="1" destOrd="0" presId="urn:microsoft.com/office/officeart/2005/8/layout/orgChart1"/>
    <dgm:cxn modelId="{B94C35D4-11FF-4EB2-96B7-0AA9CF0FD304}" type="presParOf" srcId="{AA05E4A6-C278-4C00-8D81-3AED3A844F0C}" destId="{1BD4C0DF-C83C-487A-BF21-B51F3F9037DF}" srcOrd="0" destOrd="0" presId="urn:microsoft.com/office/officeart/2005/8/layout/orgChart1"/>
    <dgm:cxn modelId="{ABFBADE2-809C-410F-989C-287347AD857D}" type="presParOf" srcId="{AA05E4A6-C278-4C00-8D81-3AED3A844F0C}" destId="{4605D8B5-2B06-467D-BC2D-4FAA089AB0FB}" srcOrd="1" destOrd="0" presId="urn:microsoft.com/office/officeart/2005/8/layout/orgChart1"/>
    <dgm:cxn modelId="{30643138-F514-46B4-A281-AC46B3C43E92}" type="presParOf" srcId="{4605D8B5-2B06-467D-BC2D-4FAA089AB0FB}" destId="{DE2AF974-FE8E-43F9-AB63-EB97E5CF3611}" srcOrd="0" destOrd="0" presId="urn:microsoft.com/office/officeart/2005/8/layout/orgChart1"/>
    <dgm:cxn modelId="{D1C52BDF-88F8-4A81-A6B3-5C241373DF33}" type="presParOf" srcId="{DE2AF974-FE8E-43F9-AB63-EB97E5CF3611}" destId="{1F8B5A1E-8DAC-4203-A823-56AD2C9F38C1}" srcOrd="0" destOrd="0" presId="urn:microsoft.com/office/officeart/2005/8/layout/orgChart1"/>
    <dgm:cxn modelId="{FA60A96C-3988-4362-9A23-4137670C0C58}" type="presParOf" srcId="{DE2AF974-FE8E-43F9-AB63-EB97E5CF3611}" destId="{D78A8293-0C9D-46E2-992A-3569AC66A7A3}" srcOrd="1" destOrd="0" presId="urn:microsoft.com/office/officeart/2005/8/layout/orgChart1"/>
    <dgm:cxn modelId="{3998D4CA-FFA9-4FB3-9357-7AE638175F51}" type="presParOf" srcId="{4605D8B5-2B06-467D-BC2D-4FAA089AB0FB}" destId="{A46161E4-F88C-4C12-BECA-FED0FA2A5EB3}" srcOrd="1" destOrd="0" presId="urn:microsoft.com/office/officeart/2005/8/layout/orgChart1"/>
    <dgm:cxn modelId="{B5520BC1-CE0A-43F4-A372-3FFD123B6BE9}" type="presParOf" srcId="{A46161E4-F88C-4C12-BECA-FED0FA2A5EB3}" destId="{08EFFF39-AC91-42B5-A619-63D4A87E6C33}" srcOrd="0" destOrd="0" presId="urn:microsoft.com/office/officeart/2005/8/layout/orgChart1"/>
    <dgm:cxn modelId="{05B037C2-CAAE-4A2A-B484-307E41E8EC04}" type="presParOf" srcId="{A46161E4-F88C-4C12-BECA-FED0FA2A5EB3}" destId="{8366CA06-B13C-4D4F-A639-1DE504B1F86A}" srcOrd="1" destOrd="0" presId="urn:microsoft.com/office/officeart/2005/8/layout/orgChart1"/>
    <dgm:cxn modelId="{FEE0A3E2-B5C8-4B03-B5D4-8E266A9FA1A3}" type="presParOf" srcId="{8366CA06-B13C-4D4F-A639-1DE504B1F86A}" destId="{AAC11A9B-0E26-468F-B60D-21CAC330D6A1}" srcOrd="0" destOrd="0" presId="urn:microsoft.com/office/officeart/2005/8/layout/orgChart1"/>
    <dgm:cxn modelId="{47B9C735-CA76-4CB7-A7FE-BF6E0E0AB011}" type="presParOf" srcId="{AAC11A9B-0E26-468F-B60D-21CAC330D6A1}" destId="{D195BF38-1195-4C1D-97B7-B70C428C4E36}" srcOrd="0" destOrd="0" presId="urn:microsoft.com/office/officeart/2005/8/layout/orgChart1"/>
    <dgm:cxn modelId="{A4CB70BB-2C90-4311-A6EC-0A39F85E3A14}" type="presParOf" srcId="{AAC11A9B-0E26-468F-B60D-21CAC330D6A1}" destId="{95C16A82-912A-47D2-AC74-1246C422F462}" srcOrd="1" destOrd="0" presId="urn:microsoft.com/office/officeart/2005/8/layout/orgChart1"/>
    <dgm:cxn modelId="{0A1A7BC2-ABF9-45BD-A5C8-3734248B0553}" type="presParOf" srcId="{8366CA06-B13C-4D4F-A639-1DE504B1F86A}" destId="{3AD61A6A-88C0-4462-971F-06592F4C7F78}" srcOrd="1" destOrd="0" presId="urn:microsoft.com/office/officeart/2005/8/layout/orgChart1"/>
    <dgm:cxn modelId="{E6149C7C-1CCE-422F-B3FB-854875161D8D}" type="presParOf" srcId="{3AD61A6A-88C0-4462-971F-06592F4C7F78}" destId="{BC865E36-7B9D-4FDC-94BD-24115B776D12}" srcOrd="0" destOrd="0" presId="urn:microsoft.com/office/officeart/2005/8/layout/orgChart1"/>
    <dgm:cxn modelId="{3EAC8DDC-6487-4C78-BFD1-7204E449439B}" type="presParOf" srcId="{3AD61A6A-88C0-4462-971F-06592F4C7F78}" destId="{2AF0D109-35B2-422E-A16A-CDD498F3EA2A}" srcOrd="1" destOrd="0" presId="urn:microsoft.com/office/officeart/2005/8/layout/orgChart1"/>
    <dgm:cxn modelId="{34527A2B-DD8E-4330-850F-974A38FF0508}" type="presParOf" srcId="{2AF0D109-35B2-422E-A16A-CDD498F3EA2A}" destId="{DAD6EA6F-ECBD-4653-96EC-C67349015129}" srcOrd="0" destOrd="0" presId="urn:microsoft.com/office/officeart/2005/8/layout/orgChart1"/>
    <dgm:cxn modelId="{AF7AAAE8-7D1C-4FD3-A0E5-88F87B23D4E5}" type="presParOf" srcId="{DAD6EA6F-ECBD-4653-96EC-C67349015129}" destId="{4B25169A-EEC5-48D4-8112-DF0A6ACBFDE7}" srcOrd="0" destOrd="0" presId="urn:microsoft.com/office/officeart/2005/8/layout/orgChart1"/>
    <dgm:cxn modelId="{BC890D03-7508-40FD-B841-B58081B43820}" type="presParOf" srcId="{DAD6EA6F-ECBD-4653-96EC-C67349015129}" destId="{5D482778-ECD9-4A6D-BA8F-DAC2633C2EAE}" srcOrd="1" destOrd="0" presId="urn:microsoft.com/office/officeart/2005/8/layout/orgChart1"/>
    <dgm:cxn modelId="{594178BD-9E4D-40DC-9C94-0883E00689C3}" type="presParOf" srcId="{2AF0D109-35B2-422E-A16A-CDD498F3EA2A}" destId="{6E41F697-7E8B-4B3F-A7F0-AAA0D632322A}" srcOrd="1" destOrd="0" presId="urn:microsoft.com/office/officeart/2005/8/layout/orgChart1"/>
    <dgm:cxn modelId="{3B7F6C4C-E2B0-4F98-9DAF-4B512B687C98}" type="presParOf" srcId="{2AF0D109-35B2-422E-A16A-CDD498F3EA2A}" destId="{F699D4D8-975C-4E32-84CF-93C0C6464A2C}" srcOrd="2" destOrd="0" presId="urn:microsoft.com/office/officeart/2005/8/layout/orgChart1"/>
    <dgm:cxn modelId="{363E1E1E-AB80-49FC-AFB7-35D7170E7999}" type="presParOf" srcId="{8366CA06-B13C-4D4F-A639-1DE504B1F86A}" destId="{58BF7E96-DF2D-4DD3-8EDF-E9E115C3744C}" srcOrd="2" destOrd="0" presId="urn:microsoft.com/office/officeart/2005/8/layout/orgChart1"/>
    <dgm:cxn modelId="{60425EFA-BB33-4EA7-847F-E4E9F5CECA6F}" type="presParOf" srcId="{4605D8B5-2B06-467D-BC2D-4FAA089AB0FB}" destId="{B2955861-1375-4EEB-AB39-29CCD41C1C47}" srcOrd="2" destOrd="0" presId="urn:microsoft.com/office/officeart/2005/8/layout/orgChart1"/>
    <dgm:cxn modelId="{FC3C9DC3-F3BA-4B85-8004-BB92CB41DF0A}" type="presParOf" srcId="{890201BD-117F-44CC-8CA0-D5330D41F7E5}" destId="{F6AB8080-0867-4C31-918C-B295AAC16888}" srcOrd="2" destOrd="0" presId="urn:microsoft.com/office/officeart/2005/8/layout/orgChart1"/>
    <dgm:cxn modelId="{35EDAF7B-82D3-4830-B38B-F56BB5FDD480}" type="presParOf" srcId="{CD0FF523-13CC-47A8-B5A0-E8395E0C71FF}" destId="{3FBD2213-9C8B-47C9-A92D-5A6AD9192A72}" srcOrd="2" destOrd="0" presId="urn:microsoft.com/office/officeart/2005/8/layout/orgChart1"/>
    <dgm:cxn modelId="{BCDC063E-CD6C-49DE-BFF9-61911FAF8861}" type="presParOf" srcId="{3FBD2213-9C8B-47C9-A92D-5A6AD9192A72}" destId="{487790A8-31AE-466E-89CF-8F63671A7CC6}" srcOrd="0" destOrd="0" presId="urn:microsoft.com/office/officeart/2005/8/layout/orgChart1"/>
    <dgm:cxn modelId="{E387598E-B8EA-442A-AE14-CB0394ADC1F2}" type="presParOf" srcId="{3FBD2213-9C8B-47C9-A92D-5A6AD9192A72}" destId="{E605F685-87BC-42C2-8CD2-70E8C0C4DE0D}" srcOrd="1" destOrd="0" presId="urn:microsoft.com/office/officeart/2005/8/layout/orgChart1"/>
    <dgm:cxn modelId="{016F38CE-1125-4B01-A25D-D97BBE5D17A6}" type="presParOf" srcId="{E605F685-87BC-42C2-8CD2-70E8C0C4DE0D}" destId="{D475C261-7B0C-4D80-8B34-F03F469EA255}" srcOrd="0" destOrd="0" presId="urn:microsoft.com/office/officeart/2005/8/layout/orgChart1"/>
    <dgm:cxn modelId="{BFD65A90-18EB-4236-A101-D1F997CA0669}" type="presParOf" srcId="{D475C261-7B0C-4D80-8B34-F03F469EA255}" destId="{7A271855-D4C8-4699-8C5F-6567A54BAFB1}" srcOrd="0" destOrd="0" presId="urn:microsoft.com/office/officeart/2005/8/layout/orgChart1"/>
    <dgm:cxn modelId="{44E3C665-2AAD-42AE-8CE8-6A5F13A29D99}" type="presParOf" srcId="{D475C261-7B0C-4D80-8B34-F03F469EA255}" destId="{F765CB48-1E55-46DA-A8D7-7577C3624B4E}" srcOrd="1" destOrd="0" presId="urn:microsoft.com/office/officeart/2005/8/layout/orgChart1"/>
    <dgm:cxn modelId="{F450E6F0-A1E9-4F5A-B4D3-310688086C40}" type="presParOf" srcId="{E605F685-87BC-42C2-8CD2-70E8C0C4DE0D}" destId="{22BA324B-C8E6-4285-B998-D670676AACEA}" srcOrd="1" destOrd="0" presId="urn:microsoft.com/office/officeart/2005/8/layout/orgChart1"/>
    <dgm:cxn modelId="{66B6D840-92B4-458B-84BD-66FF100E629C}" type="presParOf" srcId="{E605F685-87BC-42C2-8CD2-70E8C0C4DE0D}" destId="{2297F3FA-3605-4AE2-97FD-DE4885CC129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7790A8-31AE-466E-89CF-8F63671A7CC6}">
      <dsp:nvSpPr>
        <dsp:cNvPr id="0" name=""/>
        <dsp:cNvSpPr/>
      </dsp:nvSpPr>
      <dsp:spPr>
        <a:xfrm>
          <a:off x="3566325" y="713540"/>
          <a:ext cx="148928" cy="652448"/>
        </a:xfrm>
        <a:custGeom>
          <a:avLst/>
          <a:gdLst/>
          <a:ahLst/>
          <a:cxnLst/>
          <a:rect l="0" t="0" r="0" b="0"/>
          <a:pathLst>
            <a:path>
              <a:moveTo>
                <a:pt x="148928" y="0"/>
              </a:moveTo>
              <a:lnTo>
                <a:pt x="148928" y="652448"/>
              </a:lnTo>
              <a:lnTo>
                <a:pt x="0" y="652448"/>
              </a:lnTo>
            </a:path>
          </a:pathLst>
        </a:custGeom>
        <a:noFill/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BC865E36-7B9D-4FDC-94BD-24115B776D12}">
      <dsp:nvSpPr>
        <dsp:cNvPr id="0" name=""/>
        <dsp:cNvSpPr/>
      </dsp:nvSpPr>
      <dsp:spPr>
        <a:xfrm>
          <a:off x="5899539" y="4741702"/>
          <a:ext cx="212755" cy="652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2448"/>
              </a:lnTo>
              <a:lnTo>
                <a:pt x="212755" y="65244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EFFF39-AC91-42B5-A619-63D4A87E6C33}">
      <dsp:nvSpPr>
        <dsp:cNvPr id="0" name=""/>
        <dsp:cNvSpPr/>
      </dsp:nvSpPr>
      <dsp:spPr>
        <a:xfrm>
          <a:off x="6421165" y="3734661"/>
          <a:ext cx="91440" cy="297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85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D4C0DF-C83C-487A-BF21-B51F3F9037DF}">
      <dsp:nvSpPr>
        <dsp:cNvPr id="0" name=""/>
        <dsp:cNvSpPr/>
      </dsp:nvSpPr>
      <dsp:spPr>
        <a:xfrm>
          <a:off x="6421165" y="2727621"/>
          <a:ext cx="91440" cy="297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85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676682-5BC6-465B-A4A8-B194A20BF9C4}">
      <dsp:nvSpPr>
        <dsp:cNvPr id="0" name=""/>
        <dsp:cNvSpPr/>
      </dsp:nvSpPr>
      <dsp:spPr>
        <a:xfrm>
          <a:off x="3715254" y="713540"/>
          <a:ext cx="2751631" cy="13048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5969"/>
              </a:lnTo>
              <a:lnTo>
                <a:pt x="2751631" y="1155969"/>
              </a:lnTo>
              <a:lnTo>
                <a:pt x="2751631" y="13048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7AB45F-5E8D-46D8-A683-181CC7DD0BB5}">
      <dsp:nvSpPr>
        <dsp:cNvPr id="0" name=""/>
        <dsp:cNvSpPr/>
      </dsp:nvSpPr>
      <dsp:spPr>
        <a:xfrm>
          <a:off x="3828723" y="3734661"/>
          <a:ext cx="212755" cy="652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2448"/>
              </a:lnTo>
              <a:lnTo>
                <a:pt x="212755" y="65244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071758-3E0B-4BE6-90D8-4A1D330085E0}">
      <dsp:nvSpPr>
        <dsp:cNvPr id="0" name=""/>
        <dsp:cNvSpPr/>
      </dsp:nvSpPr>
      <dsp:spPr>
        <a:xfrm>
          <a:off x="4350350" y="2727621"/>
          <a:ext cx="91440" cy="297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85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E103F9-2782-4719-A955-B53754BF6474}">
      <dsp:nvSpPr>
        <dsp:cNvPr id="0" name=""/>
        <dsp:cNvSpPr/>
      </dsp:nvSpPr>
      <dsp:spPr>
        <a:xfrm>
          <a:off x="3715254" y="713540"/>
          <a:ext cx="680816" cy="13048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5969"/>
              </a:lnTo>
              <a:lnTo>
                <a:pt x="680816" y="1155969"/>
              </a:lnTo>
              <a:lnTo>
                <a:pt x="680816" y="13048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4D0045-780A-4169-ABDA-945E6E1DDA5F}">
      <dsp:nvSpPr>
        <dsp:cNvPr id="0" name=""/>
        <dsp:cNvSpPr/>
      </dsp:nvSpPr>
      <dsp:spPr>
        <a:xfrm>
          <a:off x="2112499" y="3734661"/>
          <a:ext cx="212755" cy="652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2448"/>
              </a:lnTo>
              <a:lnTo>
                <a:pt x="212755" y="65244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9136F8-F5C8-4196-8771-9678856A5904}">
      <dsp:nvSpPr>
        <dsp:cNvPr id="0" name=""/>
        <dsp:cNvSpPr/>
      </dsp:nvSpPr>
      <dsp:spPr>
        <a:xfrm>
          <a:off x="2634126" y="2727621"/>
          <a:ext cx="91440" cy="297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85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774017-DB66-449C-8F86-C3F009686561}">
      <dsp:nvSpPr>
        <dsp:cNvPr id="0" name=""/>
        <dsp:cNvSpPr/>
      </dsp:nvSpPr>
      <dsp:spPr>
        <a:xfrm>
          <a:off x="2679846" y="713540"/>
          <a:ext cx="1035407" cy="1304897"/>
        </a:xfrm>
        <a:custGeom>
          <a:avLst/>
          <a:gdLst/>
          <a:ahLst/>
          <a:cxnLst/>
          <a:rect l="0" t="0" r="0" b="0"/>
          <a:pathLst>
            <a:path>
              <a:moveTo>
                <a:pt x="1035407" y="0"/>
              </a:moveTo>
              <a:lnTo>
                <a:pt x="1035407" y="1155969"/>
              </a:lnTo>
              <a:lnTo>
                <a:pt x="0" y="1155969"/>
              </a:lnTo>
              <a:lnTo>
                <a:pt x="0" y="13048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30EF42-1611-47FD-8ABB-5E21C1406BF6}">
      <dsp:nvSpPr>
        <dsp:cNvPr id="0" name=""/>
        <dsp:cNvSpPr/>
      </dsp:nvSpPr>
      <dsp:spPr>
        <a:xfrm>
          <a:off x="963622" y="713540"/>
          <a:ext cx="2751631" cy="1304897"/>
        </a:xfrm>
        <a:custGeom>
          <a:avLst/>
          <a:gdLst/>
          <a:ahLst/>
          <a:cxnLst/>
          <a:rect l="0" t="0" r="0" b="0"/>
          <a:pathLst>
            <a:path>
              <a:moveTo>
                <a:pt x="2751631" y="0"/>
              </a:moveTo>
              <a:lnTo>
                <a:pt x="2751631" y="1155969"/>
              </a:lnTo>
              <a:lnTo>
                <a:pt x="0" y="1155969"/>
              </a:lnTo>
              <a:lnTo>
                <a:pt x="0" y="13048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BE4444-59B6-47C4-AD05-545416BBF546}">
      <dsp:nvSpPr>
        <dsp:cNvPr id="0" name=""/>
        <dsp:cNvSpPr/>
      </dsp:nvSpPr>
      <dsp:spPr>
        <a:xfrm>
          <a:off x="3006070" y="4357"/>
          <a:ext cx="1418366" cy="709183"/>
        </a:xfrm>
        <a:prstGeom prst="rect">
          <a:avLst/>
        </a:prstGeom>
        <a:solidFill>
          <a:schemeClr val="accent6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Dirección de Atención a las Mujeres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 smtClean="0">
              <a:solidFill>
                <a:schemeClr val="tx1"/>
              </a:solidFill>
            </a:rPr>
            <a:t>Veronica López Contreras</a:t>
          </a:r>
          <a:endParaRPr lang="es-MX" sz="900" b="1" kern="1200" dirty="0">
            <a:solidFill>
              <a:schemeClr val="tx1"/>
            </a:solidFill>
          </a:endParaRPr>
        </a:p>
      </dsp:txBody>
      <dsp:txXfrm>
        <a:off x="3006070" y="4357"/>
        <a:ext cx="1418366" cy="709183"/>
      </dsp:txXfrm>
    </dsp:sp>
    <dsp:sp modelId="{E0DF8552-FCAF-4515-AECF-E0CC2721BD9A}">
      <dsp:nvSpPr>
        <dsp:cNvPr id="0" name=""/>
        <dsp:cNvSpPr/>
      </dsp:nvSpPr>
      <dsp:spPr>
        <a:xfrm>
          <a:off x="254438" y="2018438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Unidad  Administrartiva y de Planeación</a:t>
          </a:r>
          <a:endParaRPr lang="es-MX" sz="900" kern="1200" dirty="0"/>
        </a:p>
      </dsp:txBody>
      <dsp:txXfrm>
        <a:off x="254438" y="2018438"/>
        <a:ext cx="1418366" cy="709183"/>
      </dsp:txXfrm>
    </dsp:sp>
    <dsp:sp modelId="{FCAC222C-5BBB-4929-83E9-7234FA47CDBC}">
      <dsp:nvSpPr>
        <dsp:cNvPr id="0" name=""/>
        <dsp:cNvSpPr/>
      </dsp:nvSpPr>
      <dsp:spPr>
        <a:xfrm>
          <a:off x="1970662" y="2018438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Subdirección de Capacitación y Desarrollo de Género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>
              <a:solidFill>
                <a:schemeClr val="tx1"/>
              </a:solidFill>
            </a:rPr>
            <a:t>Hilda Martinez Manzano</a:t>
          </a:r>
        </a:p>
      </dsp:txBody>
      <dsp:txXfrm>
        <a:off x="1970662" y="2018438"/>
        <a:ext cx="1418366" cy="709183"/>
      </dsp:txXfrm>
    </dsp:sp>
    <dsp:sp modelId="{DBE75EED-C363-4A91-BFB3-24A5D6CE51C6}">
      <dsp:nvSpPr>
        <dsp:cNvPr id="0" name=""/>
        <dsp:cNvSpPr/>
      </dsp:nvSpPr>
      <dsp:spPr>
        <a:xfrm>
          <a:off x="1970662" y="3025478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Departamento de Capacictación y Proyectos</a:t>
          </a:r>
          <a:endParaRPr lang="es-MX" sz="900" kern="1200" dirty="0"/>
        </a:p>
      </dsp:txBody>
      <dsp:txXfrm>
        <a:off x="1970662" y="3025478"/>
        <a:ext cx="1418366" cy="709183"/>
      </dsp:txXfrm>
    </dsp:sp>
    <dsp:sp modelId="{C26E96D2-3DE0-4E4E-9477-0B24845A5925}">
      <dsp:nvSpPr>
        <dsp:cNvPr id="0" name=""/>
        <dsp:cNvSpPr/>
      </dsp:nvSpPr>
      <dsp:spPr>
        <a:xfrm>
          <a:off x="2325254" y="4032519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Departamento de Promocion  y Difusión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 smtClean="0">
              <a:solidFill>
                <a:schemeClr val="tx1"/>
              </a:solidFill>
            </a:rPr>
            <a:t>Shirley Elizabeth Romero Ávila</a:t>
          </a:r>
          <a:endParaRPr lang="es-MX" sz="900" b="1" kern="1200" dirty="0">
            <a:solidFill>
              <a:schemeClr val="tx1"/>
            </a:solidFill>
          </a:endParaRPr>
        </a:p>
      </dsp:txBody>
      <dsp:txXfrm>
        <a:off x="2325254" y="4032519"/>
        <a:ext cx="1418366" cy="709183"/>
      </dsp:txXfrm>
    </dsp:sp>
    <dsp:sp modelId="{DBFFD366-35CD-4E74-881D-8A5A3AAB2913}">
      <dsp:nvSpPr>
        <dsp:cNvPr id="0" name=""/>
        <dsp:cNvSpPr/>
      </dsp:nvSpPr>
      <dsp:spPr>
        <a:xfrm>
          <a:off x="3686886" y="2018438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Subdirección Jurídica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 smtClean="0">
              <a:solidFill>
                <a:schemeClr val="tx1"/>
              </a:solidFill>
            </a:rPr>
            <a:t>Gilberto Arturo Mendoza Rosado</a:t>
          </a:r>
          <a:endParaRPr lang="es-MX" sz="900" b="1" kern="1200" dirty="0">
            <a:solidFill>
              <a:schemeClr val="tx1"/>
            </a:solidFill>
          </a:endParaRPr>
        </a:p>
      </dsp:txBody>
      <dsp:txXfrm>
        <a:off x="3686886" y="2018438"/>
        <a:ext cx="1418366" cy="709183"/>
      </dsp:txXfrm>
    </dsp:sp>
    <dsp:sp modelId="{ECA844D0-2CA4-4054-A56B-C6402A46A1DA}">
      <dsp:nvSpPr>
        <dsp:cNvPr id="0" name=""/>
        <dsp:cNvSpPr/>
      </dsp:nvSpPr>
      <dsp:spPr>
        <a:xfrm>
          <a:off x="3686886" y="3025478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Departamento de Orientación y Asistencia Legal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 smtClean="0">
              <a:solidFill>
                <a:schemeClr val="tx1"/>
              </a:solidFill>
            </a:rPr>
            <a:t>Nora Tatiana Garrido López </a:t>
          </a:r>
          <a:endParaRPr lang="es-MX" sz="900" b="1" kern="1200" dirty="0">
            <a:solidFill>
              <a:schemeClr val="tx1"/>
            </a:solidFill>
          </a:endParaRPr>
        </a:p>
      </dsp:txBody>
      <dsp:txXfrm>
        <a:off x="3686886" y="3025478"/>
        <a:ext cx="1418366" cy="709183"/>
      </dsp:txXfrm>
    </dsp:sp>
    <dsp:sp modelId="{086A4990-461B-4962-8700-4BBF0E7C1F25}">
      <dsp:nvSpPr>
        <dsp:cNvPr id="0" name=""/>
        <dsp:cNvSpPr/>
      </dsp:nvSpPr>
      <dsp:spPr>
        <a:xfrm>
          <a:off x="4041478" y="4032519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Departamento de Investigación Jurídica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 smtClean="0">
              <a:solidFill>
                <a:schemeClr val="tx1"/>
              </a:solidFill>
            </a:rPr>
            <a:t>Nelly del Carmen Morales Cruz</a:t>
          </a:r>
          <a:endParaRPr lang="es-MX" sz="900" b="1" kern="1200" dirty="0">
            <a:solidFill>
              <a:schemeClr val="tx1"/>
            </a:solidFill>
          </a:endParaRPr>
        </a:p>
      </dsp:txBody>
      <dsp:txXfrm>
        <a:off x="4041478" y="4032519"/>
        <a:ext cx="1418366" cy="709183"/>
      </dsp:txXfrm>
    </dsp:sp>
    <dsp:sp modelId="{17A81BDD-6D4D-4A65-91B1-5CECB620663C}">
      <dsp:nvSpPr>
        <dsp:cNvPr id="0" name=""/>
        <dsp:cNvSpPr/>
      </dsp:nvSpPr>
      <dsp:spPr>
        <a:xfrm>
          <a:off x="5757702" y="2018438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Subdirección de Atención Asistencial y Psicológica </a:t>
          </a:r>
          <a:endParaRPr lang="es-MX" sz="900" kern="1200" dirty="0"/>
        </a:p>
      </dsp:txBody>
      <dsp:txXfrm>
        <a:off x="5757702" y="2018438"/>
        <a:ext cx="1418366" cy="709183"/>
      </dsp:txXfrm>
    </dsp:sp>
    <dsp:sp modelId="{1F8B5A1E-8DAC-4203-A823-56AD2C9F38C1}">
      <dsp:nvSpPr>
        <dsp:cNvPr id="0" name=""/>
        <dsp:cNvSpPr/>
      </dsp:nvSpPr>
      <dsp:spPr>
        <a:xfrm>
          <a:off x="5757702" y="3025478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Departamento de Psicología </a:t>
          </a:r>
          <a:endParaRPr lang="es-MX" sz="900" kern="1200" dirty="0"/>
        </a:p>
      </dsp:txBody>
      <dsp:txXfrm>
        <a:off x="5757702" y="3025478"/>
        <a:ext cx="1418366" cy="709183"/>
      </dsp:txXfrm>
    </dsp:sp>
    <dsp:sp modelId="{D195BF38-1195-4C1D-97B7-B70C428C4E36}">
      <dsp:nvSpPr>
        <dsp:cNvPr id="0" name=""/>
        <dsp:cNvSpPr/>
      </dsp:nvSpPr>
      <dsp:spPr>
        <a:xfrm>
          <a:off x="5757702" y="4032519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Departamento de Atención a Mujeres en Situación de Violencia</a:t>
          </a:r>
          <a:endParaRPr lang="es-MX" sz="900" b="1" kern="1200" dirty="0" smtClean="0">
            <a:solidFill>
              <a:schemeClr val="tx1"/>
            </a:solidFill>
          </a:endParaRP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 smtClean="0">
              <a:solidFill>
                <a:schemeClr val="tx1"/>
              </a:solidFill>
            </a:rPr>
            <a:t>Olga Lorena Cerón de la Cruz</a:t>
          </a:r>
          <a:endParaRPr lang="es-MX" sz="900" b="1" kern="1200" dirty="0">
            <a:solidFill>
              <a:schemeClr val="tx1"/>
            </a:solidFill>
          </a:endParaRPr>
        </a:p>
      </dsp:txBody>
      <dsp:txXfrm>
        <a:off x="5757702" y="4032519"/>
        <a:ext cx="1418366" cy="709183"/>
      </dsp:txXfrm>
    </dsp:sp>
    <dsp:sp modelId="{4B25169A-EEC5-48D4-8112-DF0A6ACBFDE7}">
      <dsp:nvSpPr>
        <dsp:cNvPr id="0" name=""/>
        <dsp:cNvSpPr/>
      </dsp:nvSpPr>
      <dsp:spPr>
        <a:xfrm>
          <a:off x="6112294" y="5039559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dirty="0" smtClean="0"/>
            <a:t>Departamento de Equidad y Género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 dirty="0" smtClean="0">
              <a:solidFill>
                <a:schemeClr val="tx1"/>
              </a:solidFill>
            </a:rPr>
            <a:t>María Lucia Zuñiga Lozano</a:t>
          </a:r>
          <a:endParaRPr lang="es-MX" sz="900" b="1" kern="1200" dirty="0">
            <a:solidFill>
              <a:schemeClr val="tx1"/>
            </a:solidFill>
          </a:endParaRPr>
        </a:p>
      </dsp:txBody>
      <dsp:txXfrm>
        <a:off x="6112294" y="5039559"/>
        <a:ext cx="1418366" cy="709183"/>
      </dsp:txXfrm>
    </dsp:sp>
    <dsp:sp modelId="{7A271855-D4C8-4699-8C5F-6567A54BAFB1}">
      <dsp:nvSpPr>
        <dsp:cNvPr id="0" name=""/>
        <dsp:cNvSpPr/>
      </dsp:nvSpPr>
      <dsp:spPr>
        <a:xfrm>
          <a:off x="2147958" y="1011397"/>
          <a:ext cx="1418366" cy="709183"/>
        </a:xfrm>
        <a:prstGeom prst="rect">
          <a:avLst/>
        </a:prstGeom>
        <a:solidFill>
          <a:schemeClr val="accent6"/>
        </a:solidFill>
        <a:ln>
          <a:solidFill>
            <a:schemeClr val="accent6"/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 smtClean="0"/>
            <a:t>Secretaria</a:t>
          </a:r>
          <a:endParaRPr lang="es-MX" sz="900" kern="1200" dirty="0"/>
        </a:p>
      </dsp:txBody>
      <dsp:txXfrm>
        <a:off x="2147958" y="1011397"/>
        <a:ext cx="1418366" cy="7091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HojaMem_DIRECCIÓN DE ATENCIÓN A LAS MUJERES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Mujer Centro</dc:creator>
  <cp:keywords/>
  <dc:description/>
  <cp:lastModifiedBy>Mujer Centro</cp:lastModifiedBy>
  <cp:revision>2</cp:revision>
  <cp:lastPrinted>2019-05-20T20:04:00Z</cp:lastPrinted>
  <dcterms:created xsi:type="dcterms:W3CDTF">2019-07-08T19:52:00Z</dcterms:created>
  <dcterms:modified xsi:type="dcterms:W3CDTF">2019-07-08T19:52:00Z</dcterms:modified>
</cp:coreProperties>
</file>